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DA0" w:rsidRPr="00EB59DC" w:rsidRDefault="002A1937" w:rsidP="00635515">
      <w:pPr>
        <w:pStyle w:val="Heading1"/>
        <w:rPr>
          <w:sz w:val="28"/>
          <w:szCs w:val="28"/>
        </w:rPr>
      </w:pPr>
      <w:r w:rsidRPr="00EB59DC">
        <w:rPr>
          <w:sz w:val="28"/>
          <w:szCs w:val="28"/>
        </w:rPr>
        <w:t xml:space="preserve">Compulab </w:t>
      </w:r>
      <w:proofErr w:type="spellStart"/>
      <w:r w:rsidRPr="00EB59DC">
        <w:rPr>
          <w:sz w:val="28"/>
          <w:szCs w:val="28"/>
        </w:rPr>
        <w:t>Airtop</w:t>
      </w:r>
      <w:proofErr w:type="spellEnd"/>
      <w:r w:rsidRPr="00EB59DC">
        <w:rPr>
          <w:sz w:val="28"/>
          <w:szCs w:val="28"/>
        </w:rPr>
        <w:t xml:space="preserve"> is a revolutionary natural-airflow workstation</w:t>
      </w:r>
    </w:p>
    <w:p w:rsidR="00C80601" w:rsidRDefault="002A1937" w:rsidP="008E263D">
      <w:p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Yokneam</w:t>
      </w:r>
      <w:proofErr w:type="spellEnd"/>
      <w:r w:rsidRPr="00EB59DC">
        <w:rPr>
          <w:sz w:val="18"/>
          <w:szCs w:val="18"/>
        </w:rPr>
        <w:t xml:space="preserve">, Israel 14-Jan-2016 – Compulab </w:t>
      </w:r>
      <w:r w:rsidR="00FA21F5" w:rsidRPr="00EB59DC">
        <w:rPr>
          <w:sz w:val="18"/>
          <w:szCs w:val="18"/>
        </w:rPr>
        <w:t>is unveiling</w:t>
      </w:r>
      <w:r w:rsidRPr="00EB59DC">
        <w:rPr>
          <w:sz w:val="18"/>
          <w:szCs w:val="18"/>
        </w:rPr>
        <w:t xml:space="preserve"> </w:t>
      </w:r>
      <w:proofErr w:type="spellStart"/>
      <w:r w:rsidRPr="00EB59DC">
        <w:rPr>
          <w:sz w:val="18"/>
          <w:szCs w:val="18"/>
        </w:rPr>
        <w:t>Airtop</w:t>
      </w:r>
      <w:proofErr w:type="spellEnd"/>
      <w:r w:rsidRPr="00EB59DC">
        <w:rPr>
          <w:sz w:val="18"/>
          <w:szCs w:val="18"/>
        </w:rPr>
        <w:t xml:space="preserve">, a revolutionary </w:t>
      </w:r>
      <w:proofErr w:type="spellStart"/>
      <w:r w:rsidRPr="00EB59DC">
        <w:rPr>
          <w:sz w:val="18"/>
          <w:szCs w:val="18"/>
        </w:rPr>
        <w:t>fanless</w:t>
      </w:r>
      <w:proofErr w:type="spellEnd"/>
      <w:r w:rsidRPr="00EB59DC">
        <w:rPr>
          <w:sz w:val="18"/>
          <w:szCs w:val="18"/>
        </w:rPr>
        <w:t xml:space="preserve"> </w:t>
      </w:r>
      <w:r w:rsidR="003E027E" w:rsidRPr="00EB59DC">
        <w:rPr>
          <w:sz w:val="18"/>
          <w:szCs w:val="18"/>
        </w:rPr>
        <w:t>desktop PC</w:t>
      </w:r>
      <w:r w:rsidRPr="00EB59DC">
        <w:rPr>
          <w:sz w:val="18"/>
          <w:szCs w:val="18"/>
        </w:rPr>
        <w:t xml:space="preserve">, capable of dissipating 200W by </w:t>
      </w:r>
      <w:r w:rsidR="009D0993" w:rsidRPr="00EB59DC">
        <w:rPr>
          <w:sz w:val="18"/>
          <w:szCs w:val="18"/>
        </w:rPr>
        <w:t xml:space="preserve">a novel </w:t>
      </w:r>
      <w:r w:rsidR="005F28D7" w:rsidRPr="00EB59DC">
        <w:rPr>
          <w:sz w:val="18"/>
          <w:szCs w:val="18"/>
        </w:rPr>
        <w:t xml:space="preserve">silent </w:t>
      </w:r>
      <w:r w:rsidR="003E027E" w:rsidRPr="00EB59DC">
        <w:rPr>
          <w:sz w:val="18"/>
          <w:szCs w:val="18"/>
        </w:rPr>
        <w:t>cooling</w:t>
      </w:r>
      <w:r w:rsidR="005F28D7" w:rsidRPr="00EB59DC">
        <w:rPr>
          <w:sz w:val="18"/>
          <w:szCs w:val="18"/>
        </w:rPr>
        <w:t>-</w:t>
      </w:r>
      <w:r w:rsidR="009D0993" w:rsidRPr="00EB59DC">
        <w:rPr>
          <w:sz w:val="18"/>
          <w:szCs w:val="18"/>
        </w:rPr>
        <w:t>system that generates</w:t>
      </w:r>
      <w:r w:rsidR="003E027E" w:rsidRPr="00EB59DC">
        <w:rPr>
          <w:sz w:val="18"/>
          <w:szCs w:val="18"/>
        </w:rPr>
        <w:t xml:space="preserve"> natural airflow</w:t>
      </w:r>
      <w:r w:rsidR="009D0993" w:rsidRPr="00EB59DC">
        <w:rPr>
          <w:sz w:val="18"/>
          <w:szCs w:val="18"/>
        </w:rPr>
        <w:t xml:space="preserve"> using no moving parts</w:t>
      </w:r>
      <w:r w:rsidR="003E027E" w:rsidRPr="00EB59DC">
        <w:rPr>
          <w:sz w:val="18"/>
          <w:szCs w:val="18"/>
        </w:rPr>
        <w:t>.</w:t>
      </w:r>
      <w:r w:rsidR="002D7FF7" w:rsidRPr="00EB59DC">
        <w:rPr>
          <w:sz w:val="18"/>
          <w:szCs w:val="18"/>
        </w:rPr>
        <w:t xml:space="preserve"> </w:t>
      </w:r>
      <w:r w:rsidR="008C607A">
        <w:rPr>
          <w:sz w:val="18"/>
          <w:szCs w:val="18"/>
        </w:rPr>
        <w:t>FanlessTech.com -</w:t>
      </w:r>
      <w:r w:rsidR="00C80601">
        <w:rPr>
          <w:sz w:val="18"/>
          <w:szCs w:val="18"/>
        </w:rPr>
        <w:t xml:space="preserve"> the definitive source for </w:t>
      </w:r>
      <w:proofErr w:type="spellStart"/>
      <w:r w:rsidR="00C80601">
        <w:rPr>
          <w:sz w:val="18"/>
          <w:szCs w:val="18"/>
        </w:rPr>
        <w:t>fanless</w:t>
      </w:r>
      <w:proofErr w:type="spellEnd"/>
      <w:r w:rsidR="00C80601">
        <w:rPr>
          <w:sz w:val="18"/>
          <w:szCs w:val="18"/>
        </w:rPr>
        <w:t xml:space="preserve">-computing news </w:t>
      </w:r>
      <w:r w:rsidR="008C607A">
        <w:rPr>
          <w:sz w:val="18"/>
          <w:szCs w:val="18"/>
        </w:rPr>
        <w:t>- wrote</w:t>
      </w:r>
      <w:r w:rsidR="00C80601">
        <w:rPr>
          <w:sz w:val="18"/>
          <w:szCs w:val="18"/>
        </w:rPr>
        <w:t xml:space="preserve"> “</w:t>
      </w:r>
      <w:proofErr w:type="spellStart"/>
      <w:r w:rsidR="00C80601" w:rsidRPr="00C80601">
        <w:rPr>
          <w:sz w:val="18"/>
          <w:szCs w:val="18"/>
        </w:rPr>
        <w:t>Airtop</w:t>
      </w:r>
      <w:proofErr w:type="spellEnd"/>
      <w:r w:rsidR="00C80601" w:rsidRPr="00C80601">
        <w:rPr>
          <w:sz w:val="18"/>
          <w:szCs w:val="18"/>
        </w:rPr>
        <w:t xml:space="preserve"> is a technical marvel, an</w:t>
      </w:r>
      <w:bookmarkStart w:id="0" w:name="_GoBack"/>
      <w:bookmarkEnd w:id="0"/>
      <w:r w:rsidR="00C80601" w:rsidRPr="00C80601">
        <w:rPr>
          <w:sz w:val="18"/>
          <w:szCs w:val="18"/>
        </w:rPr>
        <w:t xml:space="preserve"> absolute dream come true. The game-changer we were waiting for.</w:t>
      </w:r>
      <w:r w:rsidR="00C80601">
        <w:rPr>
          <w:sz w:val="18"/>
          <w:szCs w:val="18"/>
        </w:rPr>
        <w:t>”</w:t>
      </w:r>
    </w:p>
    <w:p w:rsidR="003E027E" w:rsidRPr="00EB59DC" w:rsidRDefault="002D7FF7" w:rsidP="006B20A6">
      <w:p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Airtop</w:t>
      </w:r>
      <w:proofErr w:type="spellEnd"/>
      <w:r w:rsidRPr="00EB59DC">
        <w:rPr>
          <w:sz w:val="18"/>
          <w:szCs w:val="18"/>
        </w:rPr>
        <w:t xml:space="preserve"> is an extremely </w:t>
      </w:r>
      <w:r w:rsidR="006A07FC" w:rsidRPr="00EB59DC">
        <w:rPr>
          <w:sz w:val="18"/>
          <w:szCs w:val="18"/>
        </w:rPr>
        <w:t xml:space="preserve">versatile </w:t>
      </w:r>
      <w:r w:rsidRPr="00EB59DC">
        <w:rPr>
          <w:sz w:val="18"/>
          <w:szCs w:val="18"/>
        </w:rPr>
        <w:t>platform</w:t>
      </w:r>
      <w:r w:rsidR="006B20A6">
        <w:rPr>
          <w:sz w:val="18"/>
          <w:szCs w:val="18"/>
        </w:rPr>
        <w:t>:</w:t>
      </w:r>
    </w:p>
    <w:p w:rsidR="004D2B47" w:rsidRPr="00EB59DC" w:rsidRDefault="002A1937" w:rsidP="002D7FF7">
      <w:pPr>
        <w:pStyle w:val="ListParagraph"/>
        <w:numPr>
          <w:ilvl w:val="0"/>
          <w:numId w:val="17"/>
        </w:num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Airtop</w:t>
      </w:r>
      <w:proofErr w:type="spellEnd"/>
      <w:r w:rsidR="003E027E" w:rsidRPr="00EB59DC">
        <w:rPr>
          <w:sz w:val="18"/>
          <w:szCs w:val="18"/>
        </w:rPr>
        <w:t>-W</w:t>
      </w:r>
      <w:r w:rsidRPr="00EB59DC">
        <w:rPr>
          <w:sz w:val="18"/>
          <w:szCs w:val="18"/>
        </w:rPr>
        <w:t xml:space="preserve"> is the only </w:t>
      </w:r>
      <w:proofErr w:type="spellStart"/>
      <w:r w:rsidRPr="00EB59DC">
        <w:rPr>
          <w:sz w:val="18"/>
          <w:szCs w:val="18"/>
        </w:rPr>
        <w:t>fanless</w:t>
      </w:r>
      <w:proofErr w:type="spellEnd"/>
      <w:r w:rsidRPr="00EB59DC">
        <w:rPr>
          <w:sz w:val="18"/>
          <w:szCs w:val="18"/>
        </w:rPr>
        <w:t xml:space="preserve"> small-form-factor workstation with an Intel® Xeon® Processor E3 and full-height </w:t>
      </w:r>
      <w:r w:rsidR="00C507F8" w:rsidRPr="00EB59DC">
        <w:rPr>
          <w:sz w:val="18"/>
          <w:szCs w:val="18"/>
        </w:rPr>
        <w:t xml:space="preserve">NVIDIA® QUADRO® </w:t>
      </w:r>
      <w:r w:rsidR="00FA21F5" w:rsidRPr="00EB59DC">
        <w:rPr>
          <w:sz w:val="18"/>
          <w:szCs w:val="18"/>
        </w:rPr>
        <w:t xml:space="preserve">M4000 </w:t>
      </w:r>
      <w:r w:rsidR="00C507F8" w:rsidRPr="00EB59DC">
        <w:rPr>
          <w:sz w:val="18"/>
          <w:szCs w:val="18"/>
        </w:rPr>
        <w:t xml:space="preserve">graphics card. </w:t>
      </w:r>
    </w:p>
    <w:p w:rsidR="004271F8" w:rsidRPr="00EB59DC" w:rsidRDefault="003E027E" w:rsidP="00641CB6">
      <w:pPr>
        <w:pStyle w:val="ListParagraph"/>
        <w:numPr>
          <w:ilvl w:val="0"/>
          <w:numId w:val="17"/>
        </w:num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Airtop</w:t>
      </w:r>
      <w:proofErr w:type="spellEnd"/>
      <w:r w:rsidRPr="00EB59DC">
        <w:rPr>
          <w:sz w:val="18"/>
          <w:szCs w:val="18"/>
        </w:rPr>
        <w:t>-</w:t>
      </w:r>
      <w:r w:rsidR="00641CB6" w:rsidRPr="00EB59DC">
        <w:rPr>
          <w:sz w:val="18"/>
          <w:szCs w:val="18"/>
        </w:rPr>
        <w:t>G</w:t>
      </w:r>
      <w:r w:rsidRPr="00EB59DC">
        <w:rPr>
          <w:sz w:val="18"/>
          <w:szCs w:val="18"/>
        </w:rPr>
        <w:t xml:space="preserve"> is </w:t>
      </w:r>
      <w:r w:rsidR="00641CB6" w:rsidRPr="00EB59DC">
        <w:rPr>
          <w:sz w:val="18"/>
          <w:szCs w:val="18"/>
        </w:rPr>
        <w:t>a zero-fans gaming desktop</w:t>
      </w:r>
      <w:r w:rsidR="00FA21F5" w:rsidRPr="00EB59DC">
        <w:rPr>
          <w:sz w:val="18"/>
          <w:szCs w:val="18"/>
        </w:rPr>
        <w:t xml:space="preserve"> </w:t>
      </w:r>
      <w:r w:rsidR="00C507F8" w:rsidRPr="00EB59DC">
        <w:rPr>
          <w:sz w:val="18"/>
          <w:szCs w:val="18"/>
        </w:rPr>
        <w:t>with an Intel® Core™ i7 Processor and NVIDIA® GeForce® GTX 950</w:t>
      </w:r>
      <w:r w:rsidR="00FA21F5" w:rsidRPr="00EB59DC">
        <w:rPr>
          <w:sz w:val="18"/>
          <w:szCs w:val="18"/>
        </w:rPr>
        <w:t xml:space="preserve"> graphics card</w:t>
      </w:r>
      <w:r w:rsidR="00C507F8" w:rsidRPr="00EB59DC">
        <w:rPr>
          <w:sz w:val="18"/>
          <w:szCs w:val="18"/>
        </w:rPr>
        <w:t>.</w:t>
      </w:r>
    </w:p>
    <w:p w:rsidR="002D7FF7" w:rsidRPr="00EB59DC" w:rsidRDefault="002D7FF7" w:rsidP="00641CB6">
      <w:pPr>
        <w:pStyle w:val="ListParagraph"/>
        <w:numPr>
          <w:ilvl w:val="0"/>
          <w:numId w:val="17"/>
        </w:num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Airtop</w:t>
      </w:r>
      <w:proofErr w:type="spellEnd"/>
      <w:r w:rsidRPr="00EB59DC">
        <w:rPr>
          <w:sz w:val="18"/>
          <w:szCs w:val="18"/>
        </w:rPr>
        <w:t>-S is a passively cooled server with an Intel® Xeon® Processor E3</w:t>
      </w:r>
      <w:r w:rsidR="00102579" w:rsidRPr="00EB59DC">
        <w:rPr>
          <w:sz w:val="18"/>
          <w:szCs w:val="18"/>
        </w:rPr>
        <w:t>, 32 GB ECC RAM, 4 hard-</w:t>
      </w:r>
      <w:r w:rsidRPr="00EB59DC">
        <w:rPr>
          <w:sz w:val="18"/>
          <w:szCs w:val="18"/>
        </w:rPr>
        <w:t xml:space="preserve">disks in RAID and 6 </w:t>
      </w:r>
      <w:proofErr w:type="spellStart"/>
      <w:r w:rsidRPr="00EB59DC">
        <w:rPr>
          <w:sz w:val="18"/>
          <w:szCs w:val="18"/>
        </w:rPr>
        <w:t>Gbit</w:t>
      </w:r>
      <w:proofErr w:type="spellEnd"/>
      <w:r w:rsidRPr="00EB59DC">
        <w:rPr>
          <w:sz w:val="18"/>
          <w:szCs w:val="18"/>
        </w:rPr>
        <w:t xml:space="preserve"> Ethernet ports.</w:t>
      </w:r>
    </w:p>
    <w:p w:rsidR="004271F8" w:rsidRPr="00EB59DC" w:rsidRDefault="004271F8" w:rsidP="004271F8">
      <w:pPr>
        <w:rPr>
          <w:sz w:val="18"/>
          <w:szCs w:val="18"/>
        </w:rPr>
      </w:pPr>
      <w:r w:rsidRPr="00EB59DC">
        <w:rPr>
          <w:sz w:val="18"/>
          <w:szCs w:val="18"/>
        </w:rPr>
        <w:t xml:space="preserve">All </w:t>
      </w:r>
      <w:proofErr w:type="spellStart"/>
      <w:r w:rsidRPr="00EB59DC">
        <w:rPr>
          <w:sz w:val="18"/>
          <w:szCs w:val="18"/>
        </w:rPr>
        <w:t>Airtop</w:t>
      </w:r>
      <w:proofErr w:type="spellEnd"/>
      <w:r w:rsidRPr="00EB59DC">
        <w:rPr>
          <w:sz w:val="18"/>
          <w:szCs w:val="18"/>
        </w:rPr>
        <w:t xml:space="preserve"> models come with a 5 year warranty.</w:t>
      </w:r>
    </w:p>
    <w:p w:rsidR="00C0667D" w:rsidRPr="00EB59DC" w:rsidRDefault="00C13807" w:rsidP="00C0667D">
      <w:pPr>
        <w:pStyle w:val="Heading2"/>
        <w:rPr>
          <w:sz w:val="24"/>
          <w:szCs w:val="24"/>
        </w:rPr>
      </w:pPr>
      <w:r w:rsidRPr="00EB59DC">
        <w:rPr>
          <w:sz w:val="24"/>
          <w:szCs w:val="24"/>
        </w:rPr>
        <w:t>Breakthrough</w:t>
      </w:r>
      <w:r w:rsidR="003E027E" w:rsidRPr="00EB59DC">
        <w:rPr>
          <w:sz w:val="24"/>
          <w:szCs w:val="24"/>
        </w:rPr>
        <w:t xml:space="preserve"> natural-airflow cooling</w:t>
      </w:r>
    </w:p>
    <w:p w:rsidR="002B5365" w:rsidRDefault="005544F5" w:rsidP="00D215AE">
      <w:pPr>
        <w:rPr>
          <w:sz w:val="18"/>
          <w:szCs w:val="18"/>
        </w:rPr>
      </w:pPr>
      <w:r w:rsidRPr="00EB59DC">
        <w:rPr>
          <w:sz w:val="18"/>
          <w:szCs w:val="18"/>
        </w:rPr>
        <w:t>P</w:t>
      </w:r>
      <w:r w:rsidR="002B5365" w:rsidRPr="00EB59DC">
        <w:rPr>
          <w:sz w:val="18"/>
          <w:szCs w:val="18"/>
        </w:rPr>
        <w:t xml:space="preserve">assive cooling is </w:t>
      </w:r>
      <w:r w:rsidR="00926FFA" w:rsidRPr="00EB59DC">
        <w:rPr>
          <w:sz w:val="18"/>
          <w:szCs w:val="18"/>
        </w:rPr>
        <w:t xml:space="preserve">silent, </w:t>
      </w:r>
      <w:r w:rsidR="002B5365" w:rsidRPr="00EB59DC">
        <w:rPr>
          <w:sz w:val="18"/>
          <w:szCs w:val="18"/>
        </w:rPr>
        <w:t xml:space="preserve">reliable </w:t>
      </w:r>
      <w:r w:rsidR="00926FFA" w:rsidRPr="00EB59DC">
        <w:rPr>
          <w:sz w:val="18"/>
          <w:szCs w:val="18"/>
        </w:rPr>
        <w:t xml:space="preserve">and requires no </w:t>
      </w:r>
      <w:r w:rsidR="002B5365" w:rsidRPr="00EB59DC">
        <w:rPr>
          <w:sz w:val="18"/>
          <w:szCs w:val="18"/>
        </w:rPr>
        <w:t>maintenance.</w:t>
      </w:r>
      <w:r w:rsidR="00926FFA" w:rsidRPr="00EB59DC">
        <w:rPr>
          <w:sz w:val="18"/>
          <w:szCs w:val="18"/>
        </w:rPr>
        <w:t xml:space="preserve"> </w:t>
      </w:r>
      <w:proofErr w:type="spellStart"/>
      <w:r w:rsidR="00926FFA" w:rsidRPr="00EB59DC">
        <w:rPr>
          <w:sz w:val="18"/>
          <w:szCs w:val="18"/>
        </w:rPr>
        <w:t>Airtop’s</w:t>
      </w:r>
      <w:proofErr w:type="spellEnd"/>
      <w:r w:rsidR="00926FFA" w:rsidRPr="00EB59DC">
        <w:rPr>
          <w:sz w:val="18"/>
          <w:szCs w:val="18"/>
        </w:rPr>
        <w:t xml:space="preserve"> unprecedented </w:t>
      </w:r>
      <w:r w:rsidR="00C13807" w:rsidRPr="00EB59DC">
        <w:rPr>
          <w:sz w:val="18"/>
          <w:szCs w:val="18"/>
        </w:rPr>
        <w:t>passive-</w:t>
      </w:r>
      <w:r w:rsidR="00926FFA" w:rsidRPr="00EB59DC">
        <w:rPr>
          <w:sz w:val="18"/>
          <w:szCs w:val="18"/>
        </w:rPr>
        <w:t xml:space="preserve">cooling capacity is achieved </w:t>
      </w:r>
      <w:r w:rsidR="002A41FD" w:rsidRPr="00EB59DC">
        <w:rPr>
          <w:sz w:val="18"/>
          <w:szCs w:val="18"/>
        </w:rPr>
        <w:t>by</w:t>
      </w:r>
      <w:r w:rsidR="00926FFA" w:rsidRPr="00EB59DC">
        <w:rPr>
          <w:sz w:val="18"/>
          <w:szCs w:val="18"/>
        </w:rPr>
        <w:t xml:space="preserve"> a </w:t>
      </w:r>
      <w:r w:rsidR="00D215AE" w:rsidRPr="00EB59DC">
        <w:rPr>
          <w:sz w:val="18"/>
          <w:szCs w:val="18"/>
        </w:rPr>
        <w:t>patent-pending</w:t>
      </w:r>
      <w:r w:rsidR="00926FFA" w:rsidRPr="00EB59DC">
        <w:rPr>
          <w:sz w:val="18"/>
          <w:szCs w:val="18"/>
        </w:rPr>
        <w:t xml:space="preserve"> heat-exchange system that stimulates airflow without moving parts.</w:t>
      </w:r>
    </w:p>
    <w:p w:rsidR="0085222D" w:rsidRPr="00592E23" w:rsidRDefault="0085222D" w:rsidP="00AF1E3F">
      <w:pPr>
        <w:rPr>
          <w:sz w:val="18"/>
          <w:szCs w:val="18"/>
        </w:rPr>
      </w:pPr>
      <w:r w:rsidRPr="00592E23">
        <w:rPr>
          <w:sz w:val="18"/>
          <w:szCs w:val="18"/>
        </w:rPr>
        <w:t>“</w:t>
      </w:r>
      <w:proofErr w:type="spellStart"/>
      <w:r w:rsidRPr="00592E23">
        <w:rPr>
          <w:sz w:val="18"/>
          <w:szCs w:val="18"/>
        </w:rPr>
        <w:t>Compulab’s</w:t>
      </w:r>
      <w:proofErr w:type="spellEnd"/>
      <w:r w:rsidRPr="00592E23">
        <w:rPr>
          <w:sz w:val="18"/>
          <w:szCs w:val="18"/>
        </w:rPr>
        <w:t xml:space="preserve"> key corporate-value is innovation” said Gideon Yampolsky, Compulab CEO. “</w:t>
      </w:r>
      <w:r w:rsidR="00D81B3C" w:rsidRPr="00592E23">
        <w:rPr>
          <w:sz w:val="18"/>
          <w:szCs w:val="18"/>
        </w:rPr>
        <w:t>For s</w:t>
      </w:r>
      <w:r w:rsidR="00DD7AD0" w:rsidRPr="00592E23">
        <w:rPr>
          <w:sz w:val="18"/>
          <w:szCs w:val="18"/>
        </w:rPr>
        <w:t>everal</w:t>
      </w:r>
      <w:r w:rsidRPr="00592E23">
        <w:rPr>
          <w:sz w:val="18"/>
          <w:szCs w:val="18"/>
        </w:rPr>
        <w:t xml:space="preserve"> years we</w:t>
      </w:r>
      <w:r w:rsidR="00DD7AD0" w:rsidRPr="00592E23">
        <w:rPr>
          <w:sz w:val="18"/>
          <w:szCs w:val="18"/>
        </w:rPr>
        <w:t xml:space="preserve"> </w:t>
      </w:r>
      <w:r w:rsidR="00D81B3C" w:rsidRPr="00592E23">
        <w:rPr>
          <w:sz w:val="18"/>
          <w:szCs w:val="18"/>
        </w:rPr>
        <w:t xml:space="preserve">have been </w:t>
      </w:r>
      <w:r w:rsidR="00DD7AD0" w:rsidRPr="00592E23">
        <w:rPr>
          <w:sz w:val="18"/>
          <w:szCs w:val="18"/>
        </w:rPr>
        <w:t xml:space="preserve">researching </w:t>
      </w:r>
      <w:r w:rsidR="00D81B3C" w:rsidRPr="00592E23">
        <w:rPr>
          <w:sz w:val="18"/>
          <w:szCs w:val="18"/>
        </w:rPr>
        <w:t>a</w:t>
      </w:r>
      <w:r w:rsidR="00DD7AD0" w:rsidRPr="00592E23">
        <w:rPr>
          <w:sz w:val="18"/>
          <w:szCs w:val="18"/>
        </w:rPr>
        <w:t xml:space="preserve"> new concept of natural air-flow (NAF) cooling</w:t>
      </w:r>
      <w:r w:rsidR="00592E23">
        <w:rPr>
          <w:sz w:val="18"/>
          <w:szCs w:val="18"/>
        </w:rPr>
        <w:t xml:space="preserve"> and f</w:t>
      </w:r>
      <w:r w:rsidR="00D81B3C" w:rsidRPr="00592E23">
        <w:rPr>
          <w:sz w:val="18"/>
          <w:szCs w:val="18"/>
        </w:rPr>
        <w:t xml:space="preserve">or the last 3 years we developed </w:t>
      </w:r>
      <w:proofErr w:type="spellStart"/>
      <w:r w:rsidR="00D81B3C" w:rsidRPr="00592E23">
        <w:rPr>
          <w:sz w:val="18"/>
          <w:szCs w:val="18"/>
        </w:rPr>
        <w:t>Airtop</w:t>
      </w:r>
      <w:proofErr w:type="spellEnd"/>
      <w:r w:rsidR="00D81B3C" w:rsidRPr="00592E23">
        <w:rPr>
          <w:sz w:val="18"/>
          <w:szCs w:val="18"/>
        </w:rPr>
        <w:t xml:space="preserve"> as a practical implementation of the technology. </w:t>
      </w:r>
      <w:r w:rsidR="00AF1E3F" w:rsidRPr="00592E23">
        <w:rPr>
          <w:sz w:val="18"/>
          <w:szCs w:val="18"/>
        </w:rPr>
        <w:t xml:space="preserve">It is noteworthy that </w:t>
      </w:r>
      <w:proofErr w:type="spellStart"/>
      <w:r w:rsidR="00D81B3C" w:rsidRPr="00592E23">
        <w:rPr>
          <w:sz w:val="18"/>
          <w:szCs w:val="18"/>
        </w:rPr>
        <w:t>Airtop</w:t>
      </w:r>
      <w:r w:rsidR="00AF1E3F" w:rsidRPr="00592E23">
        <w:rPr>
          <w:sz w:val="18"/>
          <w:szCs w:val="18"/>
        </w:rPr>
        <w:t>’s</w:t>
      </w:r>
      <w:proofErr w:type="spellEnd"/>
      <w:r w:rsidR="00D81B3C" w:rsidRPr="00592E23">
        <w:rPr>
          <w:sz w:val="18"/>
          <w:szCs w:val="18"/>
        </w:rPr>
        <w:t xml:space="preserve"> </w:t>
      </w:r>
      <w:r w:rsidR="00AF1E3F" w:rsidRPr="00592E23">
        <w:rPr>
          <w:sz w:val="18"/>
          <w:szCs w:val="18"/>
        </w:rPr>
        <w:t xml:space="preserve">cooling capacity surpasses that of similar active cooling </w:t>
      </w:r>
      <w:r w:rsidR="00D81B3C" w:rsidRPr="00592E23">
        <w:rPr>
          <w:sz w:val="18"/>
          <w:szCs w:val="18"/>
        </w:rPr>
        <w:t xml:space="preserve">desktops. </w:t>
      </w:r>
      <w:r w:rsidR="00AF1E3F" w:rsidRPr="00592E23">
        <w:rPr>
          <w:sz w:val="18"/>
          <w:szCs w:val="18"/>
        </w:rPr>
        <w:t>However, the real</w:t>
      </w:r>
      <w:r w:rsidR="00D81B3C" w:rsidRPr="00592E23">
        <w:rPr>
          <w:sz w:val="18"/>
          <w:szCs w:val="18"/>
        </w:rPr>
        <w:t xml:space="preserve"> breakthrough in NAF technology is </w:t>
      </w:r>
      <w:r w:rsidR="00592E23">
        <w:rPr>
          <w:sz w:val="18"/>
          <w:szCs w:val="18"/>
        </w:rPr>
        <w:t>its scalability</w:t>
      </w:r>
      <w:r w:rsidR="00D81B3C" w:rsidRPr="00592E23">
        <w:rPr>
          <w:sz w:val="18"/>
          <w:szCs w:val="18"/>
        </w:rPr>
        <w:t xml:space="preserve">. Unlike conventional </w:t>
      </w:r>
      <w:proofErr w:type="spellStart"/>
      <w:r w:rsidR="00D81B3C" w:rsidRPr="00592E23">
        <w:rPr>
          <w:sz w:val="18"/>
          <w:szCs w:val="18"/>
        </w:rPr>
        <w:t>fanless</w:t>
      </w:r>
      <w:proofErr w:type="spellEnd"/>
      <w:r w:rsidR="00D81B3C" w:rsidRPr="00592E23">
        <w:rPr>
          <w:sz w:val="18"/>
          <w:szCs w:val="18"/>
        </w:rPr>
        <w:t xml:space="preserve"> cooling that scale</w:t>
      </w:r>
      <w:r w:rsidR="00AF1E3F" w:rsidRPr="00592E23">
        <w:rPr>
          <w:sz w:val="18"/>
          <w:szCs w:val="18"/>
        </w:rPr>
        <w:t>s</w:t>
      </w:r>
      <w:r w:rsidR="00D81B3C" w:rsidRPr="00592E23">
        <w:rPr>
          <w:sz w:val="18"/>
          <w:szCs w:val="18"/>
        </w:rPr>
        <w:t xml:space="preserve"> with surface</w:t>
      </w:r>
      <w:r w:rsidR="00592E23">
        <w:rPr>
          <w:sz w:val="18"/>
          <w:szCs w:val="18"/>
        </w:rPr>
        <w:t xml:space="preserve"> area</w:t>
      </w:r>
      <w:r w:rsidR="00D81B3C" w:rsidRPr="00592E23">
        <w:rPr>
          <w:sz w:val="18"/>
          <w:szCs w:val="18"/>
        </w:rPr>
        <w:t>, NAF scales with volume, making it</w:t>
      </w:r>
      <w:r w:rsidRPr="00592E23">
        <w:rPr>
          <w:sz w:val="18"/>
          <w:szCs w:val="18"/>
        </w:rPr>
        <w:t xml:space="preserve"> </w:t>
      </w:r>
      <w:r w:rsidR="00592E23">
        <w:rPr>
          <w:sz w:val="18"/>
          <w:szCs w:val="18"/>
        </w:rPr>
        <w:t xml:space="preserve">an </w:t>
      </w:r>
      <w:r w:rsidRPr="00592E23">
        <w:rPr>
          <w:sz w:val="18"/>
          <w:szCs w:val="18"/>
        </w:rPr>
        <w:t xml:space="preserve">effective </w:t>
      </w:r>
      <w:r w:rsidR="00592E23">
        <w:rPr>
          <w:sz w:val="18"/>
          <w:szCs w:val="18"/>
        </w:rPr>
        <w:t xml:space="preserve">solution </w:t>
      </w:r>
      <w:r w:rsidRPr="00592E23">
        <w:rPr>
          <w:sz w:val="18"/>
          <w:szCs w:val="18"/>
        </w:rPr>
        <w:t>for many real-world cooling problems.”</w:t>
      </w:r>
    </w:p>
    <w:p w:rsidR="00D300A6" w:rsidRPr="00592E23" w:rsidRDefault="002A41FD" w:rsidP="00D300A6">
      <w:pPr>
        <w:rPr>
          <w:sz w:val="18"/>
          <w:szCs w:val="18"/>
        </w:rPr>
      </w:pPr>
      <w:r w:rsidRPr="00592E23">
        <w:rPr>
          <w:sz w:val="18"/>
          <w:szCs w:val="18"/>
        </w:rPr>
        <w:t xml:space="preserve">For a video explaining </w:t>
      </w:r>
      <w:proofErr w:type="spellStart"/>
      <w:r w:rsidRPr="00592E23">
        <w:rPr>
          <w:sz w:val="18"/>
          <w:szCs w:val="18"/>
        </w:rPr>
        <w:t>Airtop</w:t>
      </w:r>
      <w:proofErr w:type="spellEnd"/>
      <w:r w:rsidRPr="00592E23">
        <w:rPr>
          <w:sz w:val="18"/>
          <w:szCs w:val="18"/>
        </w:rPr>
        <w:t xml:space="preserve"> natural-airflow </w:t>
      </w:r>
      <w:r w:rsidR="00AF1E3F" w:rsidRPr="00592E23">
        <w:rPr>
          <w:sz w:val="18"/>
          <w:szCs w:val="18"/>
        </w:rPr>
        <w:t xml:space="preserve">(NAF) </w:t>
      </w:r>
      <w:r w:rsidRPr="00592E23">
        <w:rPr>
          <w:sz w:val="18"/>
          <w:szCs w:val="18"/>
        </w:rPr>
        <w:t>cooling see &lt;</w:t>
      </w:r>
      <w:proofErr w:type="spellStart"/>
      <w:r w:rsidRPr="00592E23">
        <w:rPr>
          <w:sz w:val="18"/>
          <w:szCs w:val="18"/>
        </w:rPr>
        <w:t>youtube</w:t>
      </w:r>
      <w:proofErr w:type="spellEnd"/>
      <w:r w:rsidRPr="00592E23">
        <w:rPr>
          <w:sz w:val="18"/>
          <w:szCs w:val="18"/>
        </w:rPr>
        <w:t>&gt;.</w:t>
      </w:r>
      <w:r w:rsidR="00D300A6" w:rsidRPr="00592E23">
        <w:rPr>
          <w:sz w:val="18"/>
          <w:szCs w:val="18"/>
        </w:rPr>
        <w:t xml:space="preserve"> </w:t>
      </w:r>
    </w:p>
    <w:p w:rsidR="004D2B47" w:rsidRPr="00EB59DC" w:rsidRDefault="004D2B47" w:rsidP="004D2B47">
      <w:pPr>
        <w:pStyle w:val="Heading2"/>
        <w:rPr>
          <w:sz w:val="24"/>
          <w:szCs w:val="24"/>
        </w:rPr>
      </w:pPr>
      <w:r w:rsidRPr="00EB59DC">
        <w:rPr>
          <w:sz w:val="24"/>
          <w:szCs w:val="24"/>
        </w:rPr>
        <w:t xml:space="preserve">Top </w:t>
      </w:r>
      <w:r w:rsidR="004271F8" w:rsidRPr="00EB59DC">
        <w:rPr>
          <w:sz w:val="24"/>
          <w:szCs w:val="24"/>
        </w:rPr>
        <w:t>p</w:t>
      </w:r>
      <w:r w:rsidRPr="00EB59DC">
        <w:rPr>
          <w:sz w:val="24"/>
          <w:szCs w:val="24"/>
        </w:rPr>
        <w:t>e</w:t>
      </w:r>
      <w:r w:rsidR="004271F8" w:rsidRPr="00EB59DC">
        <w:rPr>
          <w:sz w:val="24"/>
          <w:szCs w:val="24"/>
        </w:rPr>
        <w:t>r</w:t>
      </w:r>
      <w:r w:rsidRPr="00EB59DC">
        <w:rPr>
          <w:sz w:val="24"/>
          <w:szCs w:val="24"/>
        </w:rPr>
        <w:t>formance</w:t>
      </w:r>
    </w:p>
    <w:p w:rsidR="00BF0994" w:rsidRPr="00EB59DC" w:rsidRDefault="00BF0994" w:rsidP="009D0993">
      <w:p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Airtop</w:t>
      </w:r>
      <w:proofErr w:type="spellEnd"/>
      <w:r w:rsidR="009D0993" w:rsidRPr="00EB59DC">
        <w:rPr>
          <w:sz w:val="18"/>
          <w:szCs w:val="18"/>
        </w:rPr>
        <w:t xml:space="preserve"> is a compact</w:t>
      </w:r>
      <w:r w:rsidRPr="00EB59DC">
        <w:rPr>
          <w:sz w:val="18"/>
          <w:szCs w:val="18"/>
        </w:rPr>
        <w:t xml:space="preserve"> </w:t>
      </w:r>
      <w:r w:rsidR="009D0993" w:rsidRPr="00EB59DC">
        <w:rPr>
          <w:sz w:val="18"/>
          <w:szCs w:val="18"/>
        </w:rPr>
        <w:t>7.5 liter desktop, yet its 200W</w:t>
      </w:r>
      <w:r w:rsidRPr="00EB59DC">
        <w:rPr>
          <w:sz w:val="18"/>
          <w:szCs w:val="18"/>
        </w:rPr>
        <w:t xml:space="preserve"> powe</w:t>
      </w:r>
      <w:r w:rsidR="005F28D7" w:rsidRPr="00EB59DC">
        <w:rPr>
          <w:sz w:val="18"/>
          <w:szCs w:val="18"/>
        </w:rPr>
        <w:t>r-</w:t>
      </w:r>
      <w:r w:rsidR="009D0993" w:rsidRPr="00EB59DC">
        <w:rPr>
          <w:sz w:val="18"/>
          <w:szCs w:val="18"/>
        </w:rPr>
        <w:t>envelope allows incorporating</w:t>
      </w:r>
      <w:r w:rsidR="00162EB0" w:rsidRPr="00EB59DC">
        <w:rPr>
          <w:sz w:val="18"/>
          <w:szCs w:val="18"/>
        </w:rPr>
        <w:t xml:space="preserve"> </w:t>
      </w:r>
      <w:r w:rsidRPr="00EB59DC">
        <w:rPr>
          <w:sz w:val="18"/>
          <w:szCs w:val="18"/>
        </w:rPr>
        <w:t xml:space="preserve">not only a high performance desktop </w:t>
      </w:r>
      <w:r w:rsidR="009D0993" w:rsidRPr="00EB59DC">
        <w:rPr>
          <w:sz w:val="18"/>
          <w:szCs w:val="18"/>
        </w:rPr>
        <w:t>processor</w:t>
      </w:r>
      <w:r w:rsidRPr="00EB59DC">
        <w:rPr>
          <w:sz w:val="18"/>
          <w:szCs w:val="18"/>
        </w:rPr>
        <w:t xml:space="preserve">, but also a full-height professional </w:t>
      </w:r>
      <w:r w:rsidR="009D0993" w:rsidRPr="00EB59DC">
        <w:rPr>
          <w:sz w:val="18"/>
          <w:szCs w:val="18"/>
        </w:rPr>
        <w:t>graphics card -</w:t>
      </w:r>
      <w:r w:rsidR="00521A03" w:rsidRPr="00EB59DC">
        <w:rPr>
          <w:sz w:val="18"/>
          <w:szCs w:val="18"/>
        </w:rPr>
        <w:t xml:space="preserve"> a combination that provides unparalleled performance for</w:t>
      </w:r>
      <w:r w:rsidR="005F28D7" w:rsidRPr="00EB59DC">
        <w:rPr>
          <w:sz w:val="18"/>
          <w:szCs w:val="18"/>
        </w:rPr>
        <w:t xml:space="preserve"> a small-form-factor PC</w:t>
      </w:r>
      <w:r w:rsidR="00162EB0" w:rsidRPr="00EB59DC">
        <w:rPr>
          <w:sz w:val="18"/>
          <w:szCs w:val="18"/>
        </w:rPr>
        <w:t xml:space="preserve">. “We designed </w:t>
      </w:r>
      <w:r w:rsidR="006B20A6">
        <w:rPr>
          <w:sz w:val="18"/>
          <w:szCs w:val="18"/>
        </w:rPr>
        <w:t xml:space="preserve">the </w:t>
      </w:r>
      <w:proofErr w:type="spellStart"/>
      <w:r w:rsidR="00162EB0" w:rsidRPr="00EB59DC">
        <w:rPr>
          <w:sz w:val="18"/>
          <w:szCs w:val="18"/>
        </w:rPr>
        <w:t>Airtop</w:t>
      </w:r>
      <w:proofErr w:type="spellEnd"/>
      <w:r w:rsidR="00162EB0" w:rsidRPr="00EB59DC">
        <w:rPr>
          <w:sz w:val="18"/>
          <w:szCs w:val="18"/>
        </w:rPr>
        <w:t xml:space="preserve"> motherboard from the ground up to maximize performance, reliability and functionality” said Yuval </w:t>
      </w:r>
      <w:proofErr w:type="spellStart"/>
      <w:r w:rsidR="00162EB0" w:rsidRPr="00EB59DC">
        <w:rPr>
          <w:sz w:val="18"/>
          <w:szCs w:val="18"/>
        </w:rPr>
        <w:t>Sela</w:t>
      </w:r>
      <w:proofErr w:type="spellEnd"/>
      <w:r w:rsidR="00162EB0" w:rsidRPr="00EB59DC">
        <w:rPr>
          <w:sz w:val="18"/>
          <w:szCs w:val="18"/>
        </w:rPr>
        <w:t xml:space="preserve">, </w:t>
      </w:r>
      <w:proofErr w:type="spellStart"/>
      <w:r w:rsidR="00162EB0" w:rsidRPr="00EB59DC">
        <w:rPr>
          <w:sz w:val="18"/>
          <w:szCs w:val="18"/>
        </w:rPr>
        <w:t>Airtop</w:t>
      </w:r>
      <w:proofErr w:type="spellEnd"/>
      <w:r w:rsidR="00162EB0" w:rsidRPr="00EB59DC">
        <w:rPr>
          <w:sz w:val="18"/>
          <w:szCs w:val="18"/>
        </w:rPr>
        <w:t xml:space="preserve"> hardware architect. “Every aspect was considered starting from thermally-optimized component </w:t>
      </w:r>
      <w:r w:rsidR="008903B6" w:rsidRPr="00EB59DC">
        <w:rPr>
          <w:sz w:val="18"/>
          <w:szCs w:val="18"/>
        </w:rPr>
        <w:t>placement, redundancy of power, networking and storage up to</w:t>
      </w:r>
      <w:r w:rsidR="00162EB0" w:rsidRPr="00EB59DC">
        <w:rPr>
          <w:sz w:val="18"/>
          <w:szCs w:val="18"/>
        </w:rPr>
        <w:t xml:space="preserve"> </w:t>
      </w:r>
      <w:r w:rsidR="008903B6" w:rsidRPr="00EB59DC">
        <w:rPr>
          <w:sz w:val="18"/>
          <w:szCs w:val="18"/>
        </w:rPr>
        <w:t xml:space="preserve">making </w:t>
      </w:r>
      <w:proofErr w:type="spellStart"/>
      <w:r w:rsidR="008903B6" w:rsidRPr="00EB59DC">
        <w:rPr>
          <w:sz w:val="18"/>
          <w:szCs w:val="18"/>
        </w:rPr>
        <w:t>Airtop</w:t>
      </w:r>
      <w:r w:rsidR="00C856BF" w:rsidRPr="00EB59DC">
        <w:rPr>
          <w:sz w:val="18"/>
          <w:szCs w:val="18"/>
        </w:rPr>
        <w:t>’s</w:t>
      </w:r>
      <w:proofErr w:type="spellEnd"/>
      <w:r w:rsidR="00C856BF" w:rsidRPr="00EB59DC">
        <w:rPr>
          <w:sz w:val="18"/>
          <w:szCs w:val="18"/>
        </w:rPr>
        <w:t xml:space="preserve"> interior</w:t>
      </w:r>
      <w:r w:rsidR="008903B6" w:rsidRPr="00EB59DC">
        <w:rPr>
          <w:sz w:val="18"/>
          <w:szCs w:val="18"/>
        </w:rPr>
        <w:t xml:space="preserve"> completely </w:t>
      </w:r>
      <w:r w:rsidR="00162EB0" w:rsidRPr="00EB59DC">
        <w:rPr>
          <w:sz w:val="18"/>
          <w:szCs w:val="18"/>
        </w:rPr>
        <w:t>cable-free</w:t>
      </w:r>
      <w:r w:rsidR="008903B6" w:rsidRPr="00EB59DC">
        <w:rPr>
          <w:sz w:val="18"/>
          <w:szCs w:val="18"/>
        </w:rPr>
        <w:t xml:space="preserve"> for easy servicing.”</w:t>
      </w:r>
    </w:p>
    <w:p w:rsidR="004271F8" w:rsidRPr="00EB59DC" w:rsidRDefault="00EF4AFE" w:rsidP="004271F8">
      <w:pPr>
        <w:pStyle w:val="Heading2"/>
        <w:rPr>
          <w:sz w:val="24"/>
          <w:szCs w:val="24"/>
        </w:rPr>
      </w:pPr>
      <w:r w:rsidRPr="00EB59DC">
        <w:rPr>
          <w:sz w:val="24"/>
          <w:szCs w:val="24"/>
        </w:rPr>
        <w:t xml:space="preserve">A silent </w:t>
      </w:r>
      <w:r w:rsidR="00145ED8" w:rsidRPr="00EB59DC">
        <w:rPr>
          <w:sz w:val="24"/>
          <w:szCs w:val="24"/>
        </w:rPr>
        <w:t xml:space="preserve">SFF </w:t>
      </w:r>
      <w:r w:rsidRPr="00EB59DC">
        <w:rPr>
          <w:sz w:val="24"/>
          <w:szCs w:val="24"/>
        </w:rPr>
        <w:t>workstation</w:t>
      </w:r>
    </w:p>
    <w:p w:rsidR="00F215AC" w:rsidRPr="00EB59DC" w:rsidRDefault="000C3B45" w:rsidP="00D65D4E">
      <w:pPr>
        <w:rPr>
          <w:sz w:val="18"/>
          <w:szCs w:val="18"/>
        </w:rPr>
      </w:pPr>
      <w:r w:rsidRPr="00EB59DC">
        <w:rPr>
          <w:sz w:val="18"/>
          <w:szCs w:val="18"/>
        </w:rPr>
        <w:t>A w</w:t>
      </w:r>
      <w:r w:rsidR="00EF4AFE" w:rsidRPr="00EB59DC">
        <w:rPr>
          <w:sz w:val="18"/>
          <w:szCs w:val="18"/>
        </w:rPr>
        <w:t xml:space="preserve">orkstation </w:t>
      </w:r>
      <w:r w:rsidRPr="00EB59DC">
        <w:rPr>
          <w:sz w:val="18"/>
          <w:szCs w:val="18"/>
        </w:rPr>
        <w:t>is</w:t>
      </w:r>
      <w:r w:rsidR="00EF4AFE" w:rsidRPr="00EB59DC">
        <w:rPr>
          <w:sz w:val="18"/>
          <w:szCs w:val="18"/>
        </w:rPr>
        <w:t xml:space="preserve"> essential for high productivity but c</w:t>
      </w:r>
      <w:r w:rsidR="00827EFA" w:rsidRPr="00EB59DC">
        <w:rPr>
          <w:sz w:val="18"/>
          <w:szCs w:val="18"/>
        </w:rPr>
        <w:t xml:space="preserve">onventional </w:t>
      </w:r>
      <w:r w:rsidRPr="00EB59DC">
        <w:rPr>
          <w:sz w:val="18"/>
          <w:szCs w:val="18"/>
        </w:rPr>
        <w:t>workstations</w:t>
      </w:r>
      <w:r w:rsidR="00EF4AFE" w:rsidRPr="00EB59DC">
        <w:rPr>
          <w:sz w:val="18"/>
          <w:szCs w:val="18"/>
        </w:rPr>
        <w:t xml:space="preserve"> </w:t>
      </w:r>
      <w:r w:rsidR="00827EFA" w:rsidRPr="00EB59DC">
        <w:rPr>
          <w:sz w:val="18"/>
          <w:szCs w:val="18"/>
        </w:rPr>
        <w:t>tend to be bulky</w:t>
      </w:r>
      <w:r w:rsidR="000B7DD4" w:rsidRPr="00EB59DC">
        <w:rPr>
          <w:sz w:val="18"/>
          <w:szCs w:val="18"/>
        </w:rPr>
        <w:t xml:space="preserve">, </w:t>
      </w:r>
      <w:r w:rsidR="00827EFA" w:rsidRPr="00EB59DC">
        <w:rPr>
          <w:sz w:val="18"/>
          <w:szCs w:val="18"/>
        </w:rPr>
        <w:t>noisy</w:t>
      </w:r>
      <w:r w:rsidR="000B7DD4" w:rsidRPr="00EB59DC">
        <w:rPr>
          <w:sz w:val="18"/>
          <w:szCs w:val="18"/>
        </w:rPr>
        <w:t xml:space="preserve"> and distracting</w:t>
      </w:r>
      <w:r w:rsidR="002F1BFD" w:rsidRPr="00EB59DC">
        <w:rPr>
          <w:sz w:val="18"/>
          <w:szCs w:val="18"/>
        </w:rPr>
        <w:t>.</w:t>
      </w:r>
      <w:r w:rsidR="000B7DD4" w:rsidRPr="00EB59DC">
        <w:rPr>
          <w:sz w:val="18"/>
          <w:szCs w:val="18"/>
        </w:rPr>
        <w:t xml:space="preserve"> </w:t>
      </w:r>
      <w:proofErr w:type="spellStart"/>
      <w:r w:rsidR="000B7DD4" w:rsidRPr="00EB59DC">
        <w:rPr>
          <w:sz w:val="18"/>
          <w:szCs w:val="18"/>
        </w:rPr>
        <w:t>Airtop’s</w:t>
      </w:r>
      <w:proofErr w:type="spellEnd"/>
      <w:r w:rsidR="000B7DD4" w:rsidRPr="00EB59DC">
        <w:rPr>
          <w:sz w:val="18"/>
          <w:szCs w:val="18"/>
        </w:rPr>
        <w:t xml:space="preserve"> silent</w:t>
      </w:r>
      <w:r w:rsidR="00EF4AFE" w:rsidRPr="00EB59DC">
        <w:rPr>
          <w:sz w:val="18"/>
          <w:szCs w:val="18"/>
        </w:rPr>
        <w:t>-cooling</w:t>
      </w:r>
      <w:r w:rsidR="000B7DD4" w:rsidRPr="00EB59DC">
        <w:rPr>
          <w:sz w:val="18"/>
          <w:szCs w:val="18"/>
        </w:rPr>
        <w:t>, high performance and small dimensions make it an ideal, distraction-free workstation</w:t>
      </w:r>
      <w:r w:rsidR="00EF4AFE" w:rsidRPr="00EB59DC">
        <w:rPr>
          <w:sz w:val="18"/>
          <w:szCs w:val="18"/>
        </w:rPr>
        <w:t xml:space="preserve"> that dramatically improves the work environment quality</w:t>
      </w:r>
      <w:r w:rsidR="000B7DD4" w:rsidRPr="00EB59DC">
        <w:rPr>
          <w:sz w:val="18"/>
          <w:szCs w:val="18"/>
        </w:rPr>
        <w:t>.</w:t>
      </w:r>
      <w:r w:rsidR="00BF38EB" w:rsidRPr="00EB59DC">
        <w:rPr>
          <w:sz w:val="18"/>
          <w:szCs w:val="18"/>
        </w:rPr>
        <w:t xml:space="preserve"> </w:t>
      </w:r>
      <w:r w:rsidR="006B20A6">
        <w:rPr>
          <w:sz w:val="18"/>
          <w:szCs w:val="18"/>
        </w:rPr>
        <w:t>The</w:t>
      </w:r>
      <w:r w:rsidR="003E5270" w:rsidRPr="00EB59DC">
        <w:rPr>
          <w:sz w:val="18"/>
          <w:szCs w:val="18"/>
        </w:rPr>
        <w:t xml:space="preserve"> </w:t>
      </w:r>
      <w:r w:rsidR="006E2845" w:rsidRPr="00EB59DC">
        <w:rPr>
          <w:sz w:val="18"/>
          <w:szCs w:val="18"/>
        </w:rPr>
        <w:t xml:space="preserve">industrial design </w:t>
      </w:r>
      <w:r w:rsidR="005B51AC" w:rsidRPr="00EB59DC">
        <w:rPr>
          <w:sz w:val="18"/>
          <w:szCs w:val="18"/>
        </w:rPr>
        <w:t>is focused on</w:t>
      </w:r>
      <w:r w:rsidR="006E2845" w:rsidRPr="00EB59DC">
        <w:rPr>
          <w:sz w:val="18"/>
          <w:szCs w:val="18"/>
        </w:rPr>
        <w:t xml:space="preserve"> appearance, ergonomics and usability</w:t>
      </w:r>
      <w:r w:rsidR="003E5270" w:rsidRPr="00EB59DC">
        <w:rPr>
          <w:sz w:val="18"/>
          <w:szCs w:val="18"/>
        </w:rPr>
        <w:t>.</w:t>
      </w:r>
      <w:r w:rsidR="008311F8" w:rsidRPr="00EB59DC">
        <w:rPr>
          <w:sz w:val="18"/>
          <w:szCs w:val="18"/>
        </w:rPr>
        <w:t xml:space="preserve"> </w:t>
      </w:r>
      <w:proofErr w:type="spellStart"/>
      <w:r w:rsidR="006B20A6">
        <w:rPr>
          <w:sz w:val="18"/>
          <w:szCs w:val="18"/>
        </w:rPr>
        <w:t>Airtop</w:t>
      </w:r>
      <w:proofErr w:type="spellEnd"/>
      <w:r w:rsidR="00D65D4E">
        <w:rPr>
          <w:sz w:val="18"/>
          <w:szCs w:val="18"/>
        </w:rPr>
        <w:t>-W</w:t>
      </w:r>
      <w:r w:rsidR="00B170DA" w:rsidRPr="00EB59DC">
        <w:rPr>
          <w:sz w:val="18"/>
          <w:szCs w:val="18"/>
        </w:rPr>
        <w:t xml:space="preserve"> is smaller than other SFF workstations</w:t>
      </w:r>
      <w:r w:rsidR="006B20A6">
        <w:rPr>
          <w:sz w:val="18"/>
          <w:szCs w:val="18"/>
        </w:rPr>
        <w:t>,</w:t>
      </w:r>
      <w:r w:rsidR="00B170DA" w:rsidRPr="00EB59DC">
        <w:rPr>
          <w:sz w:val="18"/>
          <w:szCs w:val="18"/>
        </w:rPr>
        <w:t xml:space="preserve"> </w:t>
      </w:r>
      <w:r w:rsidR="00BF38EB" w:rsidRPr="00EB59DC">
        <w:rPr>
          <w:sz w:val="18"/>
          <w:szCs w:val="18"/>
        </w:rPr>
        <w:t>with a narrow silhouette</w:t>
      </w:r>
      <w:r w:rsidR="002F1BFD" w:rsidRPr="00EB59DC">
        <w:rPr>
          <w:sz w:val="18"/>
          <w:szCs w:val="18"/>
        </w:rPr>
        <w:t xml:space="preserve"> </w:t>
      </w:r>
      <w:r w:rsidR="00C07AA3" w:rsidRPr="00EB59DC">
        <w:rPr>
          <w:sz w:val="18"/>
          <w:szCs w:val="18"/>
        </w:rPr>
        <w:t xml:space="preserve">and an </w:t>
      </w:r>
      <w:r w:rsidR="00D65D4E">
        <w:rPr>
          <w:sz w:val="18"/>
          <w:szCs w:val="18"/>
        </w:rPr>
        <w:t xml:space="preserve">integrated </w:t>
      </w:r>
      <w:r w:rsidR="00C07AA3" w:rsidRPr="00EB59DC">
        <w:rPr>
          <w:sz w:val="18"/>
          <w:szCs w:val="18"/>
        </w:rPr>
        <w:t xml:space="preserve">OLED Monitor displaying </w:t>
      </w:r>
      <w:r w:rsidR="00B170DA" w:rsidRPr="00EB59DC">
        <w:rPr>
          <w:sz w:val="18"/>
          <w:szCs w:val="18"/>
        </w:rPr>
        <w:t xml:space="preserve">real-time </w:t>
      </w:r>
      <w:r w:rsidR="00C07AA3" w:rsidRPr="00EB59DC">
        <w:rPr>
          <w:sz w:val="18"/>
          <w:szCs w:val="18"/>
        </w:rPr>
        <w:t>system information.</w:t>
      </w:r>
      <w:r w:rsidR="00B170DA" w:rsidRPr="00EB59DC">
        <w:rPr>
          <w:sz w:val="18"/>
          <w:szCs w:val="18"/>
        </w:rPr>
        <w:t xml:space="preserve"> </w:t>
      </w:r>
      <w:proofErr w:type="spellStart"/>
      <w:r w:rsidR="00B170DA" w:rsidRPr="00EB59DC">
        <w:rPr>
          <w:sz w:val="18"/>
          <w:szCs w:val="18"/>
        </w:rPr>
        <w:t>Airtop</w:t>
      </w:r>
      <w:proofErr w:type="spellEnd"/>
      <w:r w:rsidR="00D65D4E">
        <w:rPr>
          <w:sz w:val="18"/>
          <w:szCs w:val="18"/>
        </w:rPr>
        <w:t>-W</w:t>
      </w:r>
      <w:r w:rsidR="00B170DA" w:rsidRPr="00EB59DC">
        <w:rPr>
          <w:sz w:val="18"/>
          <w:szCs w:val="18"/>
        </w:rPr>
        <w:t xml:space="preserve"> </w:t>
      </w:r>
      <w:r w:rsidR="00BF38EB" w:rsidRPr="00EB59DC">
        <w:rPr>
          <w:sz w:val="18"/>
          <w:szCs w:val="18"/>
        </w:rPr>
        <w:t xml:space="preserve">is designed for </w:t>
      </w:r>
      <w:r w:rsidR="002F1BFD" w:rsidRPr="00EB59DC">
        <w:rPr>
          <w:sz w:val="18"/>
          <w:szCs w:val="18"/>
        </w:rPr>
        <w:t xml:space="preserve">easy </w:t>
      </w:r>
      <w:r w:rsidR="00BF38EB" w:rsidRPr="00EB59DC">
        <w:rPr>
          <w:sz w:val="18"/>
          <w:szCs w:val="18"/>
        </w:rPr>
        <w:t xml:space="preserve">in-place </w:t>
      </w:r>
      <w:r w:rsidR="008311F8" w:rsidRPr="00EB59DC">
        <w:rPr>
          <w:sz w:val="18"/>
          <w:szCs w:val="18"/>
        </w:rPr>
        <w:t>servicing</w:t>
      </w:r>
      <w:r w:rsidR="00BF38EB" w:rsidRPr="00EB59DC">
        <w:rPr>
          <w:sz w:val="18"/>
          <w:szCs w:val="18"/>
        </w:rPr>
        <w:t xml:space="preserve"> </w:t>
      </w:r>
      <w:r w:rsidR="002F1BFD" w:rsidRPr="00EB59DC">
        <w:rPr>
          <w:sz w:val="18"/>
          <w:szCs w:val="18"/>
        </w:rPr>
        <w:t>by</w:t>
      </w:r>
      <w:r w:rsidR="00BF38EB" w:rsidRPr="00EB59DC">
        <w:rPr>
          <w:sz w:val="18"/>
          <w:szCs w:val="18"/>
        </w:rPr>
        <w:t xml:space="preserve"> tool-free </w:t>
      </w:r>
      <w:r w:rsidR="002F1BFD" w:rsidRPr="00EB59DC">
        <w:rPr>
          <w:sz w:val="18"/>
          <w:szCs w:val="18"/>
        </w:rPr>
        <w:t>clamshell-</w:t>
      </w:r>
      <w:r w:rsidR="00BF38EB" w:rsidRPr="00EB59DC">
        <w:rPr>
          <w:sz w:val="18"/>
          <w:szCs w:val="18"/>
        </w:rPr>
        <w:t>opening that does not interfere with</w:t>
      </w:r>
      <w:r w:rsidR="008311F8" w:rsidRPr="00EB59DC">
        <w:rPr>
          <w:sz w:val="18"/>
          <w:szCs w:val="18"/>
        </w:rPr>
        <w:t xml:space="preserve"> connected cables. </w:t>
      </w:r>
    </w:p>
    <w:p w:rsidR="005F28D7" w:rsidRPr="00EB59DC" w:rsidRDefault="00B20052" w:rsidP="00B20052">
      <w:pPr>
        <w:pStyle w:val="Heading2"/>
        <w:rPr>
          <w:sz w:val="24"/>
          <w:szCs w:val="24"/>
        </w:rPr>
      </w:pPr>
      <w:r w:rsidRPr="00EB59DC">
        <w:rPr>
          <w:sz w:val="24"/>
          <w:szCs w:val="24"/>
        </w:rPr>
        <w:t>Passively cooled</w:t>
      </w:r>
      <w:r w:rsidR="005F28D7" w:rsidRPr="00EB59DC">
        <w:rPr>
          <w:sz w:val="24"/>
          <w:szCs w:val="24"/>
        </w:rPr>
        <w:t xml:space="preserve"> server</w:t>
      </w:r>
    </w:p>
    <w:p w:rsidR="00172EAB" w:rsidRPr="00EB59DC" w:rsidRDefault="00C006A0" w:rsidP="00641CB6">
      <w:p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Airtop</w:t>
      </w:r>
      <w:proofErr w:type="spellEnd"/>
      <w:r w:rsidR="00641CB6" w:rsidRPr="00EB59DC">
        <w:rPr>
          <w:sz w:val="18"/>
          <w:szCs w:val="18"/>
        </w:rPr>
        <w:t>-S</w:t>
      </w:r>
      <w:r w:rsidRPr="00EB59DC">
        <w:rPr>
          <w:sz w:val="18"/>
          <w:szCs w:val="18"/>
        </w:rPr>
        <w:t xml:space="preserve"> is a capable</w:t>
      </w:r>
      <w:r w:rsidR="00B20052" w:rsidRPr="00EB59DC">
        <w:rPr>
          <w:sz w:val="18"/>
          <w:szCs w:val="18"/>
        </w:rPr>
        <w:t xml:space="preserve"> small-</w:t>
      </w:r>
      <w:r w:rsidRPr="00EB59DC">
        <w:rPr>
          <w:sz w:val="18"/>
          <w:szCs w:val="18"/>
        </w:rPr>
        <w:t xml:space="preserve">footprint server </w:t>
      </w:r>
      <w:r w:rsidR="00172EAB" w:rsidRPr="00EB59DC">
        <w:rPr>
          <w:sz w:val="18"/>
          <w:szCs w:val="18"/>
        </w:rPr>
        <w:t>that can be deployed in extreme conditions.</w:t>
      </w:r>
    </w:p>
    <w:p w:rsidR="00C006A0" w:rsidRPr="00EB59DC" w:rsidRDefault="00172EAB" w:rsidP="00172EAB">
      <w:pPr>
        <w:rPr>
          <w:sz w:val="18"/>
          <w:szCs w:val="18"/>
        </w:rPr>
      </w:pPr>
      <w:r w:rsidRPr="00EB59DC">
        <w:rPr>
          <w:sz w:val="18"/>
          <w:szCs w:val="18"/>
        </w:rPr>
        <w:t>Server features:</w:t>
      </w:r>
    </w:p>
    <w:p w:rsidR="00C006A0" w:rsidRPr="00EB59DC" w:rsidRDefault="00C006A0" w:rsidP="00B20052">
      <w:pPr>
        <w:pStyle w:val="ListParagraph"/>
        <w:numPr>
          <w:ilvl w:val="0"/>
          <w:numId w:val="17"/>
        </w:numPr>
        <w:rPr>
          <w:sz w:val="18"/>
          <w:szCs w:val="18"/>
        </w:rPr>
      </w:pPr>
      <w:r w:rsidRPr="00EB59DC">
        <w:rPr>
          <w:sz w:val="18"/>
          <w:szCs w:val="18"/>
        </w:rPr>
        <w:t>Intel® Xeon® Processor E3</w:t>
      </w:r>
      <w:r w:rsidR="00B20052" w:rsidRPr="00EB59DC">
        <w:rPr>
          <w:sz w:val="18"/>
          <w:szCs w:val="18"/>
        </w:rPr>
        <w:t xml:space="preserve">, </w:t>
      </w:r>
      <w:r w:rsidRPr="00EB59DC">
        <w:rPr>
          <w:sz w:val="18"/>
          <w:szCs w:val="18"/>
        </w:rPr>
        <w:t>32 GB ECC RAM</w:t>
      </w:r>
    </w:p>
    <w:p w:rsidR="00C006A0" w:rsidRPr="00EB59DC" w:rsidRDefault="00C006A0" w:rsidP="00C006A0">
      <w:pPr>
        <w:pStyle w:val="ListParagraph"/>
        <w:numPr>
          <w:ilvl w:val="0"/>
          <w:numId w:val="17"/>
        </w:numPr>
        <w:rPr>
          <w:sz w:val="18"/>
          <w:szCs w:val="18"/>
        </w:rPr>
      </w:pPr>
      <w:r w:rsidRPr="00EB59DC">
        <w:rPr>
          <w:sz w:val="18"/>
          <w:szCs w:val="18"/>
        </w:rPr>
        <w:t>6 internal storage devices including 4</w:t>
      </w:r>
      <w:r w:rsidR="00B20052" w:rsidRPr="00EB59DC">
        <w:rPr>
          <w:sz w:val="18"/>
          <w:szCs w:val="18"/>
        </w:rPr>
        <w:t>x</w:t>
      </w:r>
      <w:r w:rsidRPr="00EB59DC">
        <w:rPr>
          <w:sz w:val="18"/>
          <w:szCs w:val="18"/>
        </w:rPr>
        <w:t xml:space="preserve"> 2.5</w:t>
      </w:r>
      <w:r w:rsidR="00B20052" w:rsidRPr="00EB59DC">
        <w:rPr>
          <w:sz w:val="18"/>
          <w:szCs w:val="18"/>
        </w:rPr>
        <w:t>”</w:t>
      </w:r>
      <w:r w:rsidRPr="00EB59DC">
        <w:rPr>
          <w:sz w:val="18"/>
          <w:szCs w:val="18"/>
        </w:rPr>
        <w:t xml:space="preserve"> SATA 3 HDD/SSD with RAID support</w:t>
      </w:r>
    </w:p>
    <w:p w:rsidR="00C006A0" w:rsidRPr="00EB59DC" w:rsidRDefault="00594EB5" w:rsidP="00232377">
      <w:pPr>
        <w:pStyle w:val="ListParagraph"/>
        <w:numPr>
          <w:ilvl w:val="0"/>
          <w:numId w:val="17"/>
        </w:numPr>
        <w:rPr>
          <w:sz w:val="18"/>
          <w:szCs w:val="18"/>
        </w:rPr>
      </w:pPr>
      <w:r w:rsidRPr="00EB59DC">
        <w:rPr>
          <w:sz w:val="18"/>
          <w:szCs w:val="18"/>
        </w:rPr>
        <w:t>6</w:t>
      </w:r>
      <w:r w:rsidR="00C006A0" w:rsidRPr="00EB59DC">
        <w:rPr>
          <w:sz w:val="18"/>
          <w:szCs w:val="18"/>
        </w:rPr>
        <w:t xml:space="preserve"> </w:t>
      </w:r>
      <w:proofErr w:type="spellStart"/>
      <w:r w:rsidR="00232377" w:rsidRPr="00EB59DC">
        <w:rPr>
          <w:sz w:val="18"/>
          <w:szCs w:val="18"/>
        </w:rPr>
        <w:t>Gbit</w:t>
      </w:r>
      <w:proofErr w:type="spellEnd"/>
      <w:r w:rsidR="00232377" w:rsidRPr="00EB59DC">
        <w:rPr>
          <w:sz w:val="18"/>
          <w:szCs w:val="18"/>
        </w:rPr>
        <w:t xml:space="preserve"> Ethernet ports</w:t>
      </w:r>
    </w:p>
    <w:p w:rsidR="00594EB5" w:rsidRPr="00EB59DC" w:rsidRDefault="00594EB5" w:rsidP="00172EAB">
      <w:pPr>
        <w:pStyle w:val="ListParagraph"/>
        <w:numPr>
          <w:ilvl w:val="0"/>
          <w:numId w:val="17"/>
        </w:numPr>
        <w:rPr>
          <w:sz w:val="18"/>
          <w:szCs w:val="18"/>
        </w:rPr>
      </w:pPr>
      <w:r w:rsidRPr="00EB59DC">
        <w:rPr>
          <w:sz w:val="18"/>
          <w:szCs w:val="18"/>
        </w:rPr>
        <w:t>Up to 4 extension cards</w:t>
      </w:r>
    </w:p>
    <w:p w:rsidR="00172EAB" w:rsidRPr="00EB59DC" w:rsidRDefault="00172EAB" w:rsidP="00172EAB">
      <w:pPr>
        <w:rPr>
          <w:sz w:val="18"/>
          <w:szCs w:val="18"/>
        </w:rPr>
      </w:pPr>
      <w:r w:rsidRPr="00EB59DC">
        <w:rPr>
          <w:sz w:val="18"/>
          <w:szCs w:val="18"/>
        </w:rPr>
        <w:t>RAS features:</w:t>
      </w:r>
    </w:p>
    <w:p w:rsidR="00594EB5" w:rsidRPr="00EB59DC" w:rsidRDefault="00871F86" w:rsidP="00172EAB">
      <w:pPr>
        <w:rPr>
          <w:sz w:val="18"/>
          <w:szCs w:val="18"/>
        </w:rPr>
      </w:pPr>
      <w:r w:rsidRPr="00EB59DC">
        <w:rPr>
          <w:b/>
          <w:bCs/>
          <w:sz w:val="18"/>
          <w:szCs w:val="18"/>
        </w:rPr>
        <w:t xml:space="preserve">Reliability: </w:t>
      </w:r>
      <w:r w:rsidRPr="00EB59DC">
        <w:rPr>
          <w:sz w:val="18"/>
          <w:szCs w:val="18"/>
        </w:rPr>
        <w:t>Maintenance-free passive cooling, dual power supply, ECC RAM, RAID support</w:t>
      </w:r>
      <w:r w:rsidR="008311F8" w:rsidRPr="00EB59DC">
        <w:rPr>
          <w:sz w:val="18"/>
          <w:szCs w:val="18"/>
        </w:rPr>
        <w:t xml:space="preserve">, </w:t>
      </w:r>
      <w:r w:rsidR="00972CEF">
        <w:rPr>
          <w:sz w:val="18"/>
          <w:szCs w:val="18"/>
        </w:rPr>
        <w:t xml:space="preserve">TPM, </w:t>
      </w:r>
      <w:r w:rsidR="008311F8" w:rsidRPr="00EB59DC">
        <w:rPr>
          <w:sz w:val="18"/>
          <w:szCs w:val="18"/>
        </w:rPr>
        <w:t>hardened all-aluminum housing</w:t>
      </w:r>
    </w:p>
    <w:p w:rsidR="00871F86" w:rsidRPr="00EB59DC" w:rsidRDefault="00871F86" w:rsidP="00635515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 xml:space="preserve">Availability: </w:t>
      </w:r>
      <w:r w:rsidR="00B20052" w:rsidRPr="00EB59DC">
        <w:rPr>
          <w:sz w:val="18"/>
          <w:szCs w:val="18"/>
        </w:rPr>
        <w:t>6x</w:t>
      </w:r>
      <w:r w:rsidR="00172EAB" w:rsidRPr="00EB59DC">
        <w:rPr>
          <w:sz w:val="18"/>
          <w:szCs w:val="18"/>
        </w:rPr>
        <w:t xml:space="preserve"> LAN + </w:t>
      </w:r>
      <w:proofErr w:type="spellStart"/>
      <w:r w:rsidR="00172EAB" w:rsidRPr="00EB59DC">
        <w:rPr>
          <w:sz w:val="18"/>
          <w:szCs w:val="18"/>
        </w:rPr>
        <w:t>WiFi</w:t>
      </w:r>
      <w:proofErr w:type="spellEnd"/>
      <w:r w:rsidR="00172EAB" w:rsidRPr="00EB59DC">
        <w:rPr>
          <w:sz w:val="18"/>
          <w:szCs w:val="18"/>
        </w:rPr>
        <w:t xml:space="preserve"> + cellular,</w:t>
      </w:r>
      <w:r w:rsidRPr="00EB59DC">
        <w:rPr>
          <w:sz w:val="18"/>
          <w:szCs w:val="18"/>
        </w:rPr>
        <w:t xml:space="preserve"> </w:t>
      </w:r>
      <w:r w:rsidR="00232377" w:rsidRPr="00EB59DC">
        <w:rPr>
          <w:sz w:val="18"/>
          <w:szCs w:val="18"/>
        </w:rPr>
        <w:t xml:space="preserve">3 serial ports, </w:t>
      </w:r>
      <w:r w:rsidR="00635515">
        <w:rPr>
          <w:sz w:val="18"/>
          <w:szCs w:val="18"/>
        </w:rPr>
        <w:t>industrial</w:t>
      </w:r>
      <w:r w:rsidR="00232377" w:rsidRPr="00EB59DC">
        <w:rPr>
          <w:sz w:val="18"/>
          <w:szCs w:val="18"/>
        </w:rPr>
        <w:t xml:space="preserve"> grade motherboard with </w:t>
      </w:r>
      <w:r w:rsidRPr="00EB59DC">
        <w:rPr>
          <w:sz w:val="18"/>
          <w:szCs w:val="18"/>
        </w:rPr>
        <w:t>power and temperature sensors</w:t>
      </w:r>
    </w:p>
    <w:p w:rsidR="00871F86" w:rsidRPr="00EB59DC" w:rsidRDefault="00871F86" w:rsidP="00CA2331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Serviceability</w:t>
      </w:r>
      <w:r w:rsidR="00232377" w:rsidRPr="00EB59DC">
        <w:rPr>
          <w:b/>
          <w:bCs/>
          <w:sz w:val="18"/>
          <w:szCs w:val="18"/>
        </w:rPr>
        <w:t xml:space="preserve">: </w:t>
      </w:r>
      <w:r w:rsidR="00145ED8" w:rsidRPr="00EB59DC">
        <w:rPr>
          <w:sz w:val="18"/>
          <w:szCs w:val="18"/>
        </w:rPr>
        <w:t xml:space="preserve">Tool-free </w:t>
      </w:r>
      <w:r w:rsidR="00232377" w:rsidRPr="00EB59DC">
        <w:rPr>
          <w:sz w:val="18"/>
          <w:szCs w:val="18"/>
        </w:rPr>
        <w:t xml:space="preserve">opening, detachable </w:t>
      </w:r>
      <w:r w:rsidR="00145ED8" w:rsidRPr="00EB59DC">
        <w:rPr>
          <w:sz w:val="18"/>
          <w:szCs w:val="18"/>
        </w:rPr>
        <w:t>hard-disks-</w:t>
      </w:r>
      <w:r w:rsidR="00232377" w:rsidRPr="00EB59DC">
        <w:rPr>
          <w:sz w:val="18"/>
          <w:szCs w:val="18"/>
        </w:rPr>
        <w:t>cartridge</w:t>
      </w:r>
      <w:r w:rsidR="00B20052" w:rsidRPr="00EB59DC">
        <w:rPr>
          <w:sz w:val="18"/>
          <w:szCs w:val="18"/>
        </w:rPr>
        <w:t>, easy access to RAM and extension cards</w:t>
      </w:r>
    </w:p>
    <w:p w:rsidR="00D56D7D" w:rsidRPr="00EB59DC" w:rsidRDefault="008F6B89" w:rsidP="00D215AE">
      <w:pPr>
        <w:pStyle w:val="Heading2"/>
        <w:rPr>
          <w:sz w:val="24"/>
          <w:szCs w:val="24"/>
        </w:rPr>
      </w:pPr>
      <w:r w:rsidRPr="00EB59DC">
        <w:rPr>
          <w:sz w:val="24"/>
          <w:szCs w:val="24"/>
        </w:rPr>
        <w:t>O</w:t>
      </w:r>
      <w:r w:rsidR="00222A1F" w:rsidRPr="00EB59DC">
        <w:rPr>
          <w:sz w:val="24"/>
          <w:szCs w:val="24"/>
        </w:rPr>
        <w:t>penness</w:t>
      </w:r>
      <w:r w:rsidRPr="00EB59DC">
        <w:rPr>
          <w:sz w:val="24"/>
          <w:szCs w:val="24"/>
        </w:rPr>
        <w:t xml:space="preserve"> by design</w:t>
      </w:r>
    </w:p>
    <w:p w:rsidR="00715BCD" w:rsidRPr="00EB59DC" w:rsidRDefault="00DF78B0" w:rsidP="00CA2331">
      <w:pPr>
        <w:rPr>
          <w:sz w:val="18"/>
          <w:szCs w:val="18"/>
        </w:rPr>
      </w:pPr>
      <w:r w:rsidRPr="00EB59DC">
        <w:rPr>
          <w:sz w:val="18"/>
          <w:szCs w:val="18"/>
        </w:rPr>
        <w:t>“Compulab believes user</w:t>
      </w:r>
      <w:r w:rsidR="00F41C48" w:rsidRPr="00EB59DC">
        <w:rPr>
          <w:sz w:val="18"/>
          <w:szCs w:val="18"/>
        </w:rPr>
        <w:t>s</w:t>
      </w:r>
      <w:r w:rsidRPr="00EB59DC">
        <w:rPr>
          <w:sz w:val="18"/>
          <w:szCs w:val="18"/>
        </w:rPr>
        <w:t xml:space="preserve"> </w:t>
      </w:r>
      <w:r w:rsidR="00F41C48" w:rsidRPr="00EB59DC">
        <w:rPr>
          <w:sz w:val="18"/>
          <w:szCs w:val="18"/>
        </w:rPr>
        <w:t>should have</w:t>
      </w:r>
      <w:r w:rsidRPr="00EB59DC">
        <w:rPr>
          <w:sz w:val="18"/>
          <w:szCs w:val="18"/>
        </w:rPr>
        <w:t xml:space="preserve"> the freedom to fit the</w:t>
      </w:r>
      <w:r w:rsidR="00F41C48" w:rsidRPr="00EB59DC">
        <w:rPr>
          <w:sz w:val="18"/>
          <w:szCs w:val="18"/>
        </w:rPr>
        <w:t>ir</w:t>
      </w:r>
      <w:r w:rsidRPr="00EB59DC">
        <w:rPr>
          <w:sz w:val="18"/>
          <w:szCs w:val="18"/>
        </w:rPr>
        <w:t xml:space="preserve"> </w:t>
      </w:r>
      <w:r w:rsidR="00F41C48" w:rsidRPr="00EB59DC">
        <w:rPr>
          <w:sz w:val="18"/>
          <w:szCs w:val="18"/>
        </w:rPr>
        <w:t>computer to their</w:t>
      </w:r>
      <w:r w:rsidRPr="00EB59DC">
        <w:rPr>
          <w:sz w:val="18"/>
          <w:szCs w:val="18"/>
        </w:rPr>
        <w:t xml:space="preserve"> exact needs, and </w:t>
      </w:r>
      <w:proofErr w:type="spellStart"/>
      <w:r w:rsidRPr="00EB59DC">
        <w:rPr>
          <w:sz w:val="18"/>
          <w:szCs w:val="18"/>
        </w:rPr>
        <w:t>Airtop</w:t>
      </w:r>
      <w:proofErr w:type="spellEnd"/>
      <w:r w:rsidRPr="00EB59DC">
        <w:rPr>
          <w:sz w:val="18"/>
          <w:szCs w:val="18"/>
        </w:rPr>
        <w:t xml:space="preserve"> is our most user-friendly com</w:t>
      </w:r>
      <w:r w:rsidR="00D300A6">
        <w:rPr>
          <w:sz w:val="18"/>
          <w:szCs w:val="18"/>
        </w:rPr>
        <w:t>puter to-date” said Irad Stavi</w:t>
      </w:r>
      <w:r w:rsidR="00123F4C">
        <w:rPr>
          <w:sz w:val="18"/>
          <w:szCs w:val="18"/>
        </w:rPr>
        <w:t>, Chief Product Officer at Compulab</w:t>
      </w:r>
      <w:r w:rsidRPr="00EB59DC">
        <w:rPr>
          <w:sz w:val="18"/>
          <w:szCs w:val="18"/>
        </w:rPr>
        <w:t>. “</w:t>
      </w:r>
      <w:r w:rsidR="00715BCD" w:rsidRPr="00EB59DC">
        <w:rPr>
          <w:sz w:val="18"/>
          <w:szCs w:val="18"/>
        </w:rPr>
        <w:t xml:space="preserve">It was very important to us to allow users to choose hardware, install and upgrade it at will. </w:t>
      </w:r>
      <w:r w:rsidR="00320D39" w:rsidRPr="00EB59DC">
        <w:rPr>
          <w:sz w:val="18"/>
          <w:szCs w:val="18"/>
        </w:rPr>
        <w:t>Too often</w:t>
      </w:r>
      <w:r w:rsidR="00F41C48" w:rsidRPr="00EB59DC">
        <w:rPr>
          <w:sz w:val="18"/>
          <w:szCs w:val="18"/>
        </w:rPr>
        <w:t>,</w:t>
      </w:r>
      <w:r w:rsidR="00320D39" w:rsidRPr="00EB59DC">
        <w:rPr>
          <w:sz w:val="18"/>
          <w:szCs w:val="18"/>
        </w:rPr>
        <w:t xml:space="preserve"> passive-cooling stands in the way of easy service</w:t>
      </w:r>
      <w:r w:rsidR="00715BCD" w:rsidRPr="00EB59DC">
        <w:rPr>
          <w:sz w:val="18"/>
          <w:szCs w:val="18"/>
        </w:rPr>
        <w:t>, so</w:t>
      </w:r>
      <w:r w:rsidR="00320D39" w:rsidRPr="00EB59DC">
        <w:rPr>
          <w:sz w:val="18"/>
          <w:szCs w:val="18"/>
        </w:rPr>
        <w:t xml:space="preserve"> </w:t>
      </w:r>
      <w:proofErr w:type="spellStart"/>
      <w:r w:rsidR="00320D39" w:rsidRPr="00EB59DC">
        <w:rPr>
          <w:sz w:val="18"/>
          <w:szCs w:val="18"/>
        </w:rPr>
        <w:t>Airtop</w:t>
      </w:r>
      <w:proofErr w:type="spellEnd"/>
      <w:r w:rsidR="00320D39" w:rsidRPr="00EB59DC">
        <w:rPr>
          <w:sz w:val="18"/>
          <w:szCs w:val="18"/>
        </w:rPr>
        <w:t xml:space="preserve"> is noteworthy for </w:t>
      </w:r>
      <w:r w:rsidR="00715BCD" w:rsidRPr="00EB59DC">
        <w:rPr>
          <w:sz w:val="18"/>
          <w:szCs w:val="18"/>
        </w:rPr>
        <w:t>addressing the challenge of</w:t>
      </w:r>
      <w:r w:rsidR="00F41C48" w:rsidRPr="00EB59DC">
        <w:rPr>
          <w:sz w:val="18"/>
          <w:szCs w:val="18"/>
        </w:rPr>
        <w:t xml:space="preserve"> excellent serviceability</w:t>
      </w:r>
      <w:r w:rsidR="00320D39" w:rsidRPr="00EB59DC">
        <w:rPr>
          <w:sz w:val="18"/>
          <w:szCs w:val="18"/>
        </w:rPr>
        <w:t xml:space="preserve"> </w:t>
      </w:r>
      <w:r w:rsidR="00715BCD" w:rsidRPr="00EB59DC">
        <w:rPr>
          <w:sz w:val="18"/>
          <w:szCs w:val="18"/>
        </w:rPr>
        <w:t>of</w:t>
      </w:r>
      <w:r w:rsidR="00F41C48" w:rsidRPr="00EB59DC">
        <w:rPr>
          <w:sz w:val="18"/>
          <w:szCs w:val="18"/>
        </w:rPr>
        <w:t xml:space="preserve"> a </w:t>
      </w:r>
      <w:proofErr w:type="spellStart"/>
      <w:r w:rsidR="00F41C48" w:rsidRPr="00EB59DC">
        <w:rPr>
          <w:sz w:val="18"/>
          <w:szCs w:val="18"/>
        </w:rPr>
        <w:t>fanless</w:t>
      </w:r>
      <w:proofErr w:type="spellEnd"/>
      <w:r w:rsidR="00F41C48" w:rsidRPr="00EB59DC">
        <w:rPr>
          <w:sz w:val="18"/>
          <w:szCs w:val="18"/>
        </w:rPr>
        <w:t xml:space="preserve"> system.”</w:t>
      </w:r>
      <w:r w:rsidR="00715BCD" w:rsidRPr="00EB59DC">
        <w:rPr>
          <w:sz w:val="18"/>
          <w:szCs w:val="18"/>
        </w:rPr>
        <w:t xml:space="preserve"> </w:t>
      </w:r>
      <w:proofErr w:type="spellStart"/>
      <w:r w:rsidR="00CA2331" w:rsidRPr="00EB59DC">
        <w:rPr>
          <w:sz w:val="18"/>
          <w:szCs w:val="18"/>
        </w:rPr>
        <w:t>Airtop</w:t>
      </w:r>
      <w:proofErr w:type="spellEnd"/>
      <w:r w:rsidR="00CA2331" w:rsidRPr="00EB59DC">
        <w:rPr>
          <w:sz w:val="18"/>
          <w:szCs w:val="18"/>
        </w:rPr>
        <w:t xml:space="preserve"> </w:t>
      </w:r>
      <w:r w:rsidR="00CA2331">
        <w:rPr>
          <w:sz w:val="18"/>
          <w:szCs w:val="18"/>
        </w:rPr>
        <w:t xml:space="preserve">has </w:t>
      </w:r>
      <w:r w:rsidR="00CA2331" w:rsidRPr="00EB59DC">
        <w:rPr>
          <w:sz w:val="18"/>
          <w:szCs w:val="18"/>
        </w:rPr>
        <w:t xml:space="preserve">the disks, memory and extension cards </w:t>
      </w:r>
      <w:r w:rsidR="00CA2331">
        <w:rPr>
          <w:sz w:val="18"/>
          <w:szCs w:val="18"/>
        </w:rPr>
        <w:t xml:space="preserve">neatly arranged for easy tool-free access. All </w:t>
      </w:r>
      <w:proofErr w:type="spellStart"/>
      <w:r w:rsidR="00715BCD" w:rsidRPr="00EB59DC">
        <w:rPr>
          <w:sz w:val="18"/>
          <w:szCs w:val="18"/>
        </w:rPr>
        <w:t>Airtop</w:t>
      </w:r>
      <w:proofErr w:type="spellEnd"/>
      <w:r w:rsidR="00715BCD" w:rsidRPr="00EB59DC">
        <w:rPr>
          <w:sz w:val="18"/>
          <w:szCs w:val="18"/>
        </w:rPr>
        <w:t xml:space="preserve"> </w:t>
      </w:r>
      <w:r w:rsidR="00CA2331">
        <w:rPr>
          <w:sz w:val="18"/>
          <w:szCs w:val="18"/>
        </w:rPr>
        <w:t>models are</w:t>
      </w:r>
      <w:r w:rsidR="00715BCD" w:rsidRPr="00EB59DC">
        <w:rPr>
          <w:sz w:val="18"/>
          <w:szCs w:val="18"/>
        </w:rPr>
        <w:t xml:space="preserve"> available </w:t>
      </w:r>
      <w:proofErr w:type="spellStart"/>
      <w:r w:rsidR="00715BCD" w:rsidRPr="00EB59DC">
        <w:rPr>
          <w:sz w:val="18"/>
          <w:szCs w:val="18"/>
        </w:rPr>
        <w:t>Barebone</w:t>
      </w:r>
      <w:proofErr w:type="spellEnd"/>
      <w:r w:rsidR="00715BCD" w:rsidRPr="00EB59DC">
        <w:rPr>
          <w:sz w:val="18"/>
          <w:szCs w:val="18"/>
        </w:rPr>
        <w:t xml:space="preserve"> or pre-installed with Linux Mint or Windows. </w:t>
      </w:r>
      <w:proofErr w:type="spellStart"/>
      <w:r w:rsidR="00CA2331">
        <w:rPr>
          <w:sz w:val="18"/>
          <w:szCs w:val="18"/>
        </w:rPr>
        <w:t>Airtop</w:t>
      </w:r>
      <w:proofErr w:type="spellEnd"/>
      <w:r w:rsidR="00715BCD" w:rsidRPr="00EB59DC">
        <w:rPr>
          <w:sz w:val="18"/>
          <w:szCs w:val="18"/>
        </w:rPr>
        <w:t xml:space="preserve"> is also available as a DIY kit.</w:t>
      </w:r>
    </w:p>
    <w:p w:rsidR="00715BCD" w:rsidRPr="00EB59DC" w:rsidRDefault="00715BCD">
      <w:pPr>
        <w:rPr>
          <w:b/>
          <w:bCs/>
          <w:sz w:val="24"/>
          <w:szCs w:val="24"/>
        </w:rPr>
      </w:pPr>
      <w:r w:rsidRPr="00EB59DC">
        <w:rPr>
          <w:sz w:val="18"/>
          <w:szCs w:val="18"/>
        </w:rPr>
        <w:br w:type="page"/>
      </w:r>
    </w:p>
    <w:p w:rsidR="004271F8" w:rsidRPr="00EB59DC" w:rsidRDefault="00FC2D85" w:rsidP="00FC2D85">
      <w:pPr>
        <w:pStyle w:val="Heading2"/>
        <w:rPr>
          <w:sz w:val="24"/>
          <w:szCs w:val="24"/>
        </w:rPr>
      </w:pPr>
      <w:proofErr w:type="spellStart"/>
      <w:r w:rsidRPr="00EB59DC">
        <w:rPr>
          <w:sz w:val="24"/>
          <w:szCs w:val="24"/>
        </w:rPr>
        <w:lastRenderedPageBreak/>
        <w:t>Airtop</w:t>
      </w:r>
      <w:proofErr w:type="spellEnd"/>
      <w:r w:rsidR="004271F8" w:rsidRPr="00EB59DC">
        <w:rPr>
          <w:sz w:val="24"/>
          <w:szCs w:val="24"/>
        </w:rPr>
        <w:t xml:space="preserve"> specifications</w:t>
      </w:r>
    </w:p>
    <w:p w:rsidR="002B760E" w:rsidRPr="00EB59DC" w:rsidRDefault="002B760E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Cooling</w:t>
      </w:r>
    </w:p>
    <w:p w:rsidR="002B760E" w:rsidRPr="00EB59DC" w:rsidRDefault="002B760E" w:rsidP="002B760E">
      <w:pPr>
        <w:pStyle w:val="ListParagraph"/>
        <w:numPr>
          <w:ilvl w:val="0"/>
          <w:numId w:val="24"/>
        </w:numPr>
        <w:rPr>
          <w:sz w:val="18"/>
          <w:szCs w:val="18"/>
        </w:rPr>
      </w:pPr>
      <w:r w:rsidRPr="00EB59DC">
        <w:rPr>
          <w:sz w:val="18"/>
          <w:szCs w:val="18"/>
        </w:rPr>
        <w:t>Pa</w:t>
      </w:r>
      <w:r w:rsidR="00C33DC5" w:rsidRPr="00EB59DC">
        <w:rPr>
          <w:sz w:val="18"/>
          <w:szCs w:val="18"/>
        </w:rPr>
        <w:t>tent-pending passive-</w:t>
      </w:r>
      <w:r w:rsidRPr="00EB59DC">
        <w:rPr>
          <w:sz w:val="18"/>
          <w:szCs w:val="18"/>
        </w:rPr>
        <w:t>cooling based on natural airflow</w:t>
      </w:r>
    </w:p>
    <w:p w:rsidR="002B760E" w:rsidRPr="00EB59DC" w:rsidRDefault="002B760E" w:rsidP="002B760E">
      <w:pPr>
        <w:pStyle w:val="ListParagraph"/>
        <w:numPr>
          <w:ilvl w:val="0"/>
          <w:numId w:val="24"/>
        </w:numPr>
        <w:rPr>
          <w:sz w:val="18"/>
          <w:szCs w:val="18"/>
        </w:rPr>
      </w:pPr>
      <w:r w:rsidRPr="00EB59DC">
        <w:rPr>
          <w:sz w:val="18"/>
          <w:szCs w:val="18"/>
        </w:rPr>
        <w:t>Noise level: 0dB</w:t>
      </w:r>
    </w:p>
    <w:p w:rsidR="00D94456" w:rsidRPr="00EB59DC" w:rsidRDefault="00D94456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CPU</w:t>
      </w:r>
    </w:p>
    <w:p w:rsidR="002358A3" w:rsidRPr="00EB59DC" w:rsidRDefault="002358A3" w:rsidP="004B5F71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EB59DC">
        <w:rPr>
          <w:sz w:val="18"/>
          <w:szCs w:val="18"/>
        </w:rPr>
        <w:t xml:space="preserve">Intel® Xeon® Processor E3-1285L v4 (6M Cache, </w:t>
      </w:r>
      <w:r w:rsidR="00581D4E">
        <w:rPr>
          <w:sz w:val="18"/>
          <w:szCs w:val="18"/>
        </w:rPr>
        <w:t>up to 3.8</w:t>
      </w:r>
      <w:r w:rsidRPr="00EB59DC">
        <w:rPr>
          <w:sz w:val="18"/>
          <w:szCs w:val="18"/>
        </w:rPr>
        <w:t>0 GHz)</w:t>
      </w:r>
    </w:p>
    <w:p w:rsidR="002358A3" w:rsidRPr="00EB59DC" w:rsidRDefault="00581D4E" w:rsidP="00581D4E">
      <w:pPr>
        <w:pStyle w:val="ListParagraph"/>
        <w:numPr>
          <w:ilvl w:val="0"/>
          <w:numId w:val="19"/>
        </w:numPr>
        <w:rPr>
          <w:sz w:val="18"/>
          <w:szCs w:val="18"/>
        </w:rPr>
      </w:pPr>
      <w:r>
        <w:rPr>
          <w:sz w:val="18"/>
          <w:szCs w:val="18"/>
        </w:rPr>
        <w:t>Intel® Core™ i7-5775C</w:t>
      </w:r>
      <w:r w:rsidR="002358A3" w:rsidRPr="00EB59DC">
        <w:rPr>
          <w:sz w:val="18"/>
          <w:szCs w:val="18"/>
        </w:rPr>
        <w:t xml:space="preserve"> Processor (6M Cache, up to 3.</w:t>
      </w:r>
      <w:r>
        <w:rPr>
          <w:sz w:val="18"/>
          <w:szCs w:val="18"/>
        </w:rPr>
        <w:t>7</w:t>
      </w:r>
      <w:r w:rsidR="002358A3" w:rsidRPr="00EB59DC">
        <w:rPr>
          <w:sz w:val="18"/>
          <w:szCs w:val="18"/>
        </w:rPr>
        <w:t>0 GHz)</w:t>
      </w:r>
    </w:p>
    <w:p w:rsidR="002358A3" w:rsidRPr="00EB59DC" w:rsidRDefault="002358A3" w:rsidP="004B5F71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EB59DC">
        <w:rPr>
          <w:sz w:val="18"/>
          <w:szCs w:val="18"/>
        </w:rPr>
        <w:t>(</w:t>
      </w:r>
      <w:r w:rsidR="009C6903" w:rsidRPr="00EB59DC">
        <w:rPr>
          <w:sz w:val="18"/>
          <w:szCs w:val="18"/>
        </w:rPr>
        <w:t>Other</w:t>
      </w:r>
      <w:r w:rsidRPr="00EB59DC">
        <w:rPr>
          <w:sz w:val="18"/>
          <w:szCs w:val="18"/>
        </w:rPr>
        <w:t xml:space="preserve"> LGA1150 compatible CPU</w:t>
      </w:r>
      <w:r w:rsidR="009C6903" w:rsidRPr="00EB59DC">
        <w:rPr>
          <w:sz w:val="18"/>
          <w:szCs w:val="18"/>
        </w:rPr>
        <w:t>s are optional</w:t>
      </w:r>
      <w:r w:rsidRPr="00EB59DC">
        <w:rPr>
          <w:sz w:val="18"/>
          <w:szCs w:val="18"/>
        </w:rPr>
        <w:t>)</w:t>
      </w:r>
    </w:p>
    <w:p w:rsidR="004B5F71" w:rsidRPr="00EB59DC" w:rsidRDefault="004B5F71" w:rsidP="004B5F71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Chipset</w:t>
      </w:r>
    </w:p>
    <w:p w:rsidR="004B5F71" w:rsidRPr="00EB59DC" w:rsidRDefault="004B5F71" w:rsidP="004B5F71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EB59DC">
        <w:rPr>
          <w:sz w:val="18"/>
          <w:szCs w:val="18"/>
        </w:rPr>
        <w:t xml:space="preserve">Intel® C226 Chipset </w:t>
      </w:r>
    </w:p>
    <w:p w:rsidR="004B5F71" w:rsidRPr="00EB59DC" w:rsidRDefault="004B5F71" w:rsidP="004B5F71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Memory</w:t>
      </w:r>
    </w:p>
    <w:p w:rsidR="004B5F71" w:rsidRPr="00EB59DC" w:rsidRDefault="004B5F71" w:rsidP="004B5F71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EB59DC">
        <w:rPr>
          <w:sz w:val="18"/>
          <w:szCs w:val="18"/>
        </w:rPr>
        <w:t>Dual channel DDR3-1866 ECC/non ECC up to 32 GB (240-pin, 2 slots)</w:t>
      </w:r>
    </w:p>
    <w:p w:rsidR="00D94456" w:rsidRPr="00EB59DC" w:rsidRDefault="00D94456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Graphics</w:t>
      </w:r>
    </w:p>
    <w:p w:rsidR="006372D7" w:rsidRPr="00EB59DC" w:rsidRDefault="006372D7" w:rsidP="004B5F71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EB59DC">
        <w:rPr>
          <w:sz w:val="18"/>
          <w:szCs w:val="18"/>
        </w:rPr>
        <w:t>Intel HD Graphics (integrated)</w:t>
      </w:r>
    </w:p>
    <w:p w:rsidR="002358A3" w:rsidRPr="00EB59DC" w:rsidRDefault="002358A3" w:rsidP="004B5F71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EB59DC">
        <w:rPr>
          <w:sz w:val="18"/>
          <w:szCs w:val="18"/>
        </w:rPr>
        <w:t xml:space="preserve">NVIDIA </w:t>
      </w:r>
      <w:proofErr w:type="spellStart"/>
      <w:r w:rsidRPr="00EB59DC">
        <w:rPr>
          <w:sz w:val="18"/>
          <w:szCs w:val="18"/>
        </w:rPr>
        <w:t>Quadro</w:t>
      </w:r>
      <w:proofErr w:type="spellEnd"/>
      <w:r w:rsidRPr="00EB59DC">
        <w:rPr>
          <w:sz w:val="18"/>
          <w:szCs w:val="18"/>
        </w:rPr>
        <w:t xml:space="preserve"> M4000</w:t>
      </w:r>
      <w:r w:rsidR="006372D7" w:rsidRPr="00EB59DC">
        <w:rPr>
          <w:sz w:val="18"/>
          <w:szCs w:val="18"/>
        </w:rPr>
        <w:t xml:space="preserve"> (optional)</w:t>
      </w:r>
    </w:p>
    <w:p w:rsidR="002358A3" w:rsidRPr="00EB59DC" w:rsidRDefault="002358A3" w:rsidP="000D2805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EB59DC">
        <w:rPr>
          <w:sz w:val="18"/>
          <w:szCs w:val="18"/>
        </w:rPr>
        <w:t>EVGA GeForce GTX 950 SC GAMING</w:t>
      </w:r>
      <w:r w:rsidR="006372D7" w:rsidRPr="00EB59DC">
        <w:rPr>
          <w:sz w:val="18"/>
          <w:szCs w:val="18"/>
        </w:rPr>
        <w:t xml:space="preserve"> (optional)</w:t>
      </w:r>
    </w:p>
    <w:p w:rsidR="002358A3" w:rsidRPr="00EB59DC" w:rsidRDefault="002358A3" w:rsidP="004B5F71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EB59DC">
        <w:rPr>
          <w:sz w:val="18"/>
          <w:szCs w:val="18"/>
        </w:rPr>
        <w:t>(</w:t>
      </w:r>
      <w:r w:rsidR="009C6903" w:rsidRPr="00EB59DC">
        <w:rPr>
          <w:sz w:val="18"/>
          <w:szCs w:val="18"/>
        </w:rPr>
        <w:t>Other</w:t>
      </w:r>
      <w:r w:rsidRPr="00EB59DC">
        <w:rPr>
          <w:sz w:val="18"/>
          <w:szCs w:val="18"/>
        </w:rPr>
        <w:t xml:space="preserve"> full-height single slot </w:t>
      </w:r>
      <w:r w:rsidR="009C6903" w:rsidRPr="00EB59DC">
        <w:rPr>
          <w:sz w:val="18"/>
          <w:szCs w:val="18"/>
        </w:rPr>
        <w:t>graphics cards are optional)</w:t>
      </w:r>
    </w:p>
    <w:p w:rsidR="009C6903" w:rsidRPr="00EB59DC" w:rsidRDefault="009C6903" w:rsidP="009C6903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Display</w:t>
      </w:r>
    </w:p>
    <w:p w:rsidR="009C6903" w:rsidRPr="00EB59DC" w:rsidRDefault="009C6903" w:rsidP="004B5F71">
      <w:pPr>
        <w:pStyle w:val="ListParagraph"/>
        <w:numPr>
          <w:ilvl w:val="0"/>
          <w:numId w:val="21"/>
        </w:numPr>
        <w:rPr>
          <w:sz w:val="18"/>
          <w:szCs w:val="18"/>
        </w:rPr>
      </w:pPr>
      <w:r w:rsidRPr="00EB59DC">
        <w:rPr>
          <w:sz w:val="18"/>
          <w:szCs w:val="18"/>
        </w:rPr>
        <w:t>2x HDMI 1.4 + 1x DisplayPort 1.2 (integrated)</w:t>
      </w:r>
    </w:p>
    <w:p w:rsidR="009C6903" w:rsidRPr="00EB59DC" w:rsidRDefault="009C6903" w:rsidP="004B5F71">
      <w:pPr>
        <w:pStyle w:val="ListParagraph"/>
        <w:numPr>
          <w:ilvl w:val="0"/>
          <w:numId w:val="21"/>
        </w:numPr>
        <w:rPr>
          <w:sz w:val="18"/>
          <w:szCs w:val="18"/>
        </w:rPr>
      </w:pPr>
      <w:r w:rsidRPr="00EB59DC">
        <w:rPr>
          <w:sz w:val="18"/>
          <w:szCs w:val="18"/>
        </w:rPr>
        <w:t>4x DisplayPort 1.2</w:t>
      </w:r>
      <w:r w:rsidR="004B5F71" w:rsidRPr="00EB59DC">
        <w:rPr>
          <w:sz w:val="18"/>
          <w:szCs w:val="18"/>
        </w:rPr>
        <w:t xml:space="preserve"> (with </w:t>
      </w:r>
      <w:proofErr w:type="spellStart"/>
      <w:r w:rsidR="004B5F71" w:rsidRPr="00EB59DC">
        <w:rPr>
          <w:sz w:val="18"/>
          <w:szCs w:val="18"/>
        </w:rPr>
        <w:t>Quadro</w:t>
      </w:r>
      <w:proofErr w:type="spellEnd"/>
      <w:r w:rsidR="004B5F71" w:rsidRPr="00EB59DC">
        <w:rPr>
          <w:sz w:val="18"/>
          <w:szCs w:val="18"/>
        </w:rPr>
        <w:t xml:space="preserve"> M4000) or 3x DisplayPort 1.2  + 1x HDMI 2.0 (with GTX 950)</w:t>
      </w:r>
    </w:p>
    <w:p w:rsidR="00D94456" w:rsidRPr="00EB59DC" w:rsidRDefault="00D94456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Storage</w:t>
      </w:r>
    </w:p>
    <w:p w:rsidR="004B5F71" w:rsidRPr="00EB59DC" w:rsidRDefault="004B5F71" w:rsidP="004B5F71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 xml:space="preserve">4x 2.5” SATA 3.0 HDD/SSD with RAID support </w:t>
      </w:r>
    </w:p>
    <w:p w:rsidR="004B5F71" w:rsidRPr="00EB59DC" w:rsidRDefault="004B5F71" w:rsidP="00581D4E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1x M.2 M-key SATA 3.0</w:t>
      </w:r>
    </w:p>
    <w:p w:rsidR="004B5F71" w:rsidRPr="00EB59DC" w:rsidRDefault="004B5F71" w:rsidP="004B5F71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 xml:space="preserve">1x mSATA SATA 3.0 </w:t>
      </w:r>
    </w:p>
    <w:p w:rsidR="00D94456" w:rsidRPr="00EB59DC" w:rsidRDefault="00914FD3" w:rsidP="004B5F71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LAN</w:t>
      </w:r>
    </w:p>
    <w:p w:rsidR="004D02D2" w:rsidRPr="00EB59DC" w:rsidRDefault="004D02D2" w:rsidP="004D02D2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 xml:space="preserve">2x </w:t>
      </w:r>
      <w:proofErr w:type="spellStart"/>
      <w:r w:rsidRPr="00EB59DC">
        <w:rPr>
          <w:sz w:val="18"/>
          <w:szCs w:val="18"/>
        </w:rPr>
        <w:t>Gbit</w:t>
      </w:r>
      <w:proofErr w:type="spellEnd"/>
      <w:r w:rsidRPr="00EB59DC">
        <w:rPr>
          <w:sz w:val="18"/>
          <w:szCs w:val="18"/>
        </w:rPr>
        <w:t xml:space="preserve"> Ethernet (integrated)</w:t>
      </w:r>
    </w:p>
    <w:p w:rsidR="004D02D2" w:rsidRPr="00EB59DC" w:rsidRDefault="004D02D2" w:rsidP="004D02D2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 xml:space="preserve">4x </w:t>
      </w:r>
      <w:proofErr w:type="spellStart"/>
      <w:r w:rsidRPr="00EB59DC">
        <w:rPr>
          <w:sz w:val="18"/>
          <w:szCs w:val="18"/>
        </w:rPr>
        <w:t>Gbit</w:t>
      </w:r>
      <w:proofErr w:type="spellEnd"/>
      <w:r w:rsidRPr="00EB59DC">
        <w:rPr>
          <w:sz w:val="18"/>
          <w:szCs w:val="18"/>
        </w:rPr>
        <w:t xml:space="preserve"> Ethernet (</w:t>
      </w:r>
      <w:r w:rsidR="00914FD3" w:rsidRPr="00EB59DC">
        <w:rPr>
          <w:sz w:val="18"/>
          <w:szCs w:val="18"/>
        </w:rPr>
        <w:t xml:space="preserve">optional, </w:t>
      </w:r>
      <w:r w:rsidRPr="00EB59DC">
        <w:rPr>
          <w:sz w:val="18"/>
          <w:szCs w:val="18"/>
        </w:rPr>
        <w:t>using FACE Module)</w:t>
      </w:r>
    </w:p>
    <w:p w:rsidR="00914FD3" w:rsidRPr="00EB59DC" w:rsidRDefault="00914FD3" w:rsidP="00914FD3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Wireless</w:t>
      </w:r>
    </w:p>
    <w:p w:rsidR="004D02D2" w:rsidRPr="00EB59DC" w:rsidRDefault="004D02D2" w:rsidP="004D02D2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proofErr w:type="spellStart"/>
      <w:r w:rsidRPr="00EB59DC">
        <w:rPr>
          <w:sz w:val="18"/>
          <w:szCs w:val="18"/>
        </w:rPr>
        <w:t>WiFi</w:t>
      </w:r>
      <w:proofErr w:type="spellEnd"/>
      <w:r w:rsidRPr="00EB59DC">
        <w:rPr>
          <w:sz w:val="18"/>
          <w:szCs w:val="18"/>
        </w:rPr>
        <w:t xml:space="preserve"> 802.11ac</w:t>
      </w:r>
      <w:r w:rsidR="00914FD3" w:rsidRPr="00EB59DC">
        <w:rPr>
          <w:sz w:val="18"/>
          <w:szCs w:val="18"/>
        </w:rPr>
        <w:t xml:space="preserve"> + BT 4.0 (</w:t>
      </w:r>
      <w:proofErr w:type="spellStart"/>
      <w:r w:rsidR="00914FD3" w:rsidRPr="00EB59DC">
        <w:rPr>
          <w:sz w:val="18"/>
          <w:szCs w:val="18"/>
        </w:rPr>
        <w:t>miniPCIe</w:t>
      </w:r>
      <w:proofErr w:type="spellEnd"/>
      <w:r w:rsidR="00914FD3" w:rsidRPr="00EB59DC">
        <w:rPr>
          <w:sz w:val="18"/>
          <w:szCs w:val="18"/>
        </w:rPr>
        <w:t>)</w:t>
      </w:r>
    </w:p>
    <w:p w:rsidR="00914FD3" w:rsidRPr="00EB59DC" w:rsidRDefault="00914FD3" w:rsidP="004D02D2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 xml:space="preserve">2x SIM sockets for cellular data communication (by </w:t>
      </w:r>
      <w:proofErr w:type="spellStart"/>
      <w:r w:rsidRPr="00EB59DC">
        <w:rPr>
          <w:sz w:val="18"/>
          <w:szCs w:val="18"/>
        </w:rPr>
        <w:t>miniPCIe</w:t>
      </w:r>
      <w:proofErr w:type="spellEnd"/>
      <w:r w:rsidRPr="00EB59DC">
        <w:rPr>
          <w:sz w:val="18"/>
          <w:szCs w:val="18"/>
        </w:rPr>
        <w:t xml:space="preserve"> modems)</w:t>
      </w:r>
    </w:p>
    <w:p w:rsidR="00914FD3" w:rsidRPr="00EB59DC" w:rsidRDefault="00914FD3" w:rsidP="004D02D2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>4x SMA antennas</w:t>
      </w:r>
    </w:p>
    <w:p w:rsidR="00D94456" w:rsidRPr="00EB59DC" w:rsidRDefault="00D94456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USB</w:t>
      </w:r>
    </w:p>
    <w:p w:rsidR="00914FD3" w:rsidRPr="00EB59DC" w:rsidRDefault="00914FD3" w:rsidP="00914FD3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4x USB 3 (rear panel)</w:t>
      </w:r>
    </w:p>
    <w:p w:rsidR="00914FD3" w:rsidRPr="00EB59DC" w:rsidRDefault="00914FD3" w:rsidP="00914FD3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6x USB2 (2 on rear panel, 4 front facing by FACE Module)</w:t>
      </w:r>
    </w:p>
    <w:p w:rsidR="006372D7" w:rsidRPr="00EB59DC" w:rsidRDefault="006372D7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Serial</w:t>
      </w:r>
    </w:p>
    <w:p w:rsidR="006372D7" w:rsidRPr="00EB59DC" w:rsidRDefault="006372D7" w:rsidP="006372D7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3x RS232 ports</w:t>
      </w:r>
    </w:p>
    <w:p w:rsidR="00D94456" w:rsidRPr="00EB59DC" w:rsidRDefault="00D94456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Audio</w:t>
      </w:r>
    </w:p>
    <w:p w:rsidR="00AE460F" w:rsidRPr="00EB59DC" w:rsidRDefault="00AE460F" w:rsidP="00AE460F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Optical S/PDIF output (</w:t>
      </w:r>
      <w:proofErr w:type="spellStart"/>
      <w:r w:rsidRPr="00EB59DC">
        <w:rPr>
          <w:sz w:val="18"/>
          <w:szCs w:val="18"/>
        </w:rPr>
        <w:t>Toslink</w:t>
      </w:r>
      <w:proofErr w:type="spellEnd"/>
      <w:r w:rsidRPr="00EB59DC">
        <w:rPr>
          <w:sz w:val="18"/>
          <w:szCs w:val="18"/>
        </w:rPr>
        <w:t>)</w:t>
      </w:r>
    </w:p>
    <w:p w:rsidR="00AE460F" w:rsidRPr="00EB59DC" w:rsidRDefault="00AE460F" w:rsidP="00AE460F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HDMI audio</w:t>
      </w:r>
    </w:p>
    <w:p w:rsidR="00914FD3" w:rsidRPr="00EB59DC" w:rsidRDefault="00444696" w:rsidP="00AE460F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Line-out</w:t>
      </w:r>
    </w:p>
    <w:p w:rsidR="00444696" w:rsidRPr="00EB59DC" w:rsidRDefault="00581D4E" w:rsidP="00914FD3">
      <w:pPr>
        <w:pStyle w:val="ListParagraph"/>
        <w:numPr>
          <w:ilvl w:val="0"/>
          <w:numId w:val="23"/>
        </w:numPr>
        <w:rPr>
          <w:sz w:val="18"/>
          <w:szCs w:val="18"/>
        </w:rPr>
      </w:pPr>
      <w:r>
        <w:rPr>
          <w:sz w:val="18"/>
          <w:szCs w:val="18"/>
        </w:rPr>
        <w:t>Mic-in</w:t>
      </w:r>
    </w:p>
    <w:p w:rsidR="00D94456" w:rsidRPr="00EB59DC" w:rsidRDefault="00D94456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Extension cards</w:t>
      </w:r>
    </w:p>
    <w:p w:rsidR="00444696" w:rsidRPr="00EB59DC" w:rsidRDefault="00444696" w:rsidP="00444696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 xml:space="preserve">1x </w:t>
      </w:r>
      <w:proofErr w:type="spellStart"/>
      <w:r w:rsidRPr="00EB59DC">
        <w:rPr>
          <w:sz w:val="18"/>
          <w:szCs w:val="18"/>
        </w:rPr>
        <w:t>PCIe</w:t>
      </w:r>
      <w:proofErr w:type="spellEnd"/>
      <w:r w:rsidRPr="00EB59DC">
        <w:rPr>
          <w:sz w:val="18"/>
          <w:szCs w:val="18"/>
        </w:rPr>
        <w:t xml:space="preserve"> x16</w:t>
      </w:r>
      <w:r w:rsidR="00635515">
        <w:rPr>
          <w:sz w:val="18"/>
          <w:szCs w:val="18"/>
        </w:rPr>
        <w:t xml:space="preserve"> </w:t>
      </w:r>
      <w:r w:rsidR="00581D4E">
        <w:rPr>
          <w:sz w:val="18"/>
          <w:szCs w:val="18"/>
        </w:rPr>
        <w:t xml:space="preserve">Gen 3 </w:t>
      </w:r>
      <w:r w:rsidR="00635515">
        <w:rPr>
          <w:sz w:val="18"/>
          <w:szCs w:val="18"/>
        </w:rPr>
        <w:t>(shared with graphics card)</w:t>
      </w:r>
    </w:p>
    <w:p w:rsidR="00444696" w:rsidRPr="00EB59DC" w:rsidRDefault="00444696" w:rsidP="00444696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 xml:space="preserve">2x </w:t>
      </w:r>
      <w:proofErr w:type="spellStart"/>
      <w:r w:rsidRPr="00EB59DC">
        <w:rPr>
          <w:sz w:val="18"/>
          <w:szCs w:val="18"/>
        </w:rPr>
        <w:t>miniPCIe</w:t>
      </w:r>
      <w:proofErr w:type="spellEnd"/>
      <w:r w:rsidR="00635515">
        <w:rPr>
          <w:sz w:val="18"/>
          <w:szCs w:val="18"/>
        </w:rPr>
        <w:t xml:space="preserve"> (shared with </w:t>
      </w:r>
      <w:proofErr w:type="spellStart"/>
      <w:r w:rsidR="00635515">
        <w:rPr>
          <w:sz w:val="18"/>
          <w:szCs w:val="18"/>
        </w:rPr>
        <w:t>WiFi</w:t>
      </w:r>
      <w:proofErr w:type="spellEnd"/>
      <w:r w:rsidR="00635515">
        <w:rPr>
          <w:sz w:val="18"/>
          <w:szCs w:val="18"/>
        </w:rPr>
        <w:t xml:space="preserve"> adapter)</w:t>
      </w:r>
    </w:p>
    <w:p w:rsidR="00444696" w:rsidRPr="00EB59DC" w:rsidRDefault="00444696" w:rsidP="00635515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 xml:space="preserve">Compulab </w:t>
      </w:r>
      <w:r w:rsidR="006372D7" w:rsidRPr="00EB59DC">
        <w:rPr>
          <w:sz w:val="18"/>
          <w:szCs w:val="18"/>
        </w:rPr>
        <w:t>Function And Connectivity Extension Module</w:t>
      </w:r>
      <w:r w:rsidR="00635515">
        <w:rPr>
          <w:sz w:val="18"/>
          <w:szCs w:val="18"/>
        </w:rPr>
        <w:t xml:space="preserve"> (FACE Module)  (normally used for front USB ports</w:t>
      </w:r>
      <w:r w:rsidR="006372D7" w:rsidRPr="00EB59DC">
        <w:rPr>
          <w:sz w:val="18"/>
          <w:szCs w:val="18"/>
        </w:rPr>
        <w:t>)</w:t>
      </w:r>
    </w:p>
    <w:p w:rsidR="00D94456" w:rsidRPr="00EB59DC" w:rsidRDefault="00D94456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Housing</w:t>
      </w:r>
    </w:p>
    <w:p w:rsidR="002B760E" w:rsidRPr="00EB59DC" w:rsidRDefault="002B760E" w:rsidP="002B760E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>All aluminum case (die cast, extrusion and machining)</w:t>
      </w:r>
    </w:p>
    <w:p w:rsidR="002B760E" w:rsidRPr="00EB59DC" w:rsidRDefault="002B760E" w:rsidP="002B760E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>Tool-free clamshell opening</w:t>
      </w:r>
      <w:r w:rsidR="004D02D2" w:rsidRPr="00EB59DC">
        <w:rPr>
          <w:sz w:val="18"/>
          <w:szCs w:val="18"/>
        </w:rPr>
        <w:t xml:space="preserve"> with Kensington lock</w:t>
      </w:r>
    </w:p>
    <w:p w:rsidR="00D94456" w:rsidRPr="00EB59DC" w:rsidRDefault="00D94456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Dimensions</w:t>
      </w:r>
    </w:p>
    <w:p w:rsidR="00BF393E" w:rsidRPr="00EB59DC" w:rsidRDefault="00BF393E" w:rsidP="002B760E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>10 cm (</w:t>
      </w:r>
      <w:r w:rsidR="002B760E" w:rsidRPr="00EB59DC">
        <w:rPr>
          <w:sz w:val="18"/>
          <w:szCs w:val="18"/>
        </w:rPr>
        <w:t>w</w:t>
      </w:r>
      <w:r w:rsidRPr="00EB59DC">
        <w:rPr>
          <w:sz w:val="18"/>
          <w:szCs w:val="18"/>
        </w:rPr>
        <w:t>) x 30 cm (</w:t>
      </w:r>
      <w:r w:rsidR="002B760E" w:rsidRPr="00EB59DC">
        <w:rPr>
          <w:sz w:val="18"/>
          <w:szCs w:val="18"/>
        </w:rPr>
        <w:t>h</w:t>
      </w:r>
      <w:r w:rsidRPr="00EB59DC">
        <w:rPr>
          <w:sz w:val="18"/>
          <w:szCs w:val="18"/>
        </w:rPr>
        <w:t>) x 25.</w:t>
      </w:r>
      <w:r w:rsidR="002B760E" w:rsidRPr="00EB59DC">
        <w:rPr>
          <w:sz w:val="18"/>
          <w:szCs w:val="18"/>
        </w:rPr>
        <w:t>5</w:t>
      </w:r>
      <w:r w:rsidRPr="00EB59DC">
        <w:rPr>
          <w:sz w:val="18"/>
          <w:szCs w:val="18"/>
        </w:rPr>
        <w:t xml:space="preserve"> cm (</w:t>
      </w:r>
      <w:r w:rsidR="002B760E" w:rsidRPr="00EB59DC">
        <w:rPr>
          <w:sz w:val="18"/>
          <w:szCs w:val="18"/>
        </w:rPr>
        <w:t>d</w:t>
      </w:r>
      <w:r w:rsidRPr="00EB59DC">
        <w:rPr>
          <w:sz w:val="18"/>
          <w:szCs w:val="18"/>
        </w:rPr>
        <w:t xml:space="preserve">) </w:t>
      </w:r>
      <w:r w:rsidR="002B760E" w:rsidRPr="00EB59DC">
        <w:rPr>
          <w:sz w:val="18"/>
          <w:szCs w:val="18"/>
        </w:rPr>
        <w:t>– 4” (w) x 12” (h) x 10” (d)</w:t>
      </w:r>
    </w:p>
    <w:p w:rsidR="00BF393E" w:rsidRPr="00EB59DC" w:rsidRDefault="00BF393E" w:rsidP="0089415E">
      <w:pPr>
        <w:pStyle w:val="ListParagraph"/>
        <w:numPr>
          <w:ilvl w:val="0"/>
          <w:numId w:val="23"/>
        </w:numPr>
        <w:rPr>
          <w:b/>
          <w:bCs/>
          <w:sz w:val="18"/>
          <w:szCs w:val="18"/>
        </w:rPr>
      </w:pPr>
      <w:r w:rsidRPr="00EB59DC">
        <w:rPr>
          <w:sz w:val="18"/>
          <w:szCs w:val="18"/>
        </w:rPr>
        <w:t xml:space="preserve">Weight: </w:t>
      </w:r>
      <w:r w:rsidR="0089415E" w:rsidRPr="00EB59DC">
        <w:rPr>
          <w:sz w:val="18"/>
          <w:szCs w:val="18"/>
        </w:rPr>
        <w:t>4 –</w:t>
      </w:r>
      <w:r w:rsidRPr="00EB59DC">
        <w:rPr>
          <w:sz w:val="18"/>
          <w:szCs w:val="18"/>
        </w:rPr>
        <w:t xml:space="preserve"> 7</w:t>
      </w:r>
      <w:r w:rsidR="0089415E" w:rsidRPr="00EB59DC">
        <w:rPr>
          <w:sz w:val="18"/>
          <w:szCs w:val="18"/>
        </w:rPr>
        <w:t xml:space="preserve"> </w:t>
      </w:r>
      <w:r w:rsidRPr="00EB59DC">
        <w:rPr>
          <w:sz w:val="18"/>
          <w:szCs w:val="18"/>
        </w:rPr>
        <w:t>kg (depending on configuration)</w:t>
      </w:r>
    </w:p>
    <w:p w:rsidR="00D94456" w:rsidRPr="00EB59DC" w:rsidRDefault="00D94456" w:rsidP="00D94456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Power</w:t>
      </w:r>
    </w:p>
    <w:p w:rsidR="004D4255" w:rsidRPr="00EB59DC" w:rsidRDefault="004D4255" w:rsidP="004D4255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Input: 19V DC – mini-DIN</w:t>
      </w:r>
    </w:p>
    <w:p w:rsidR="004D4255" w:rsidRPr="00EB59DC" w:rsidRDefault="004D4255" w:rsidP="004D4255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Backup input: 19V DC – mini-DIN</w:t>
      </w:r>
    </w:p>
    <w:p w:rsidR="004D4255" w:rsidRPr="00EB59DC" w:rsidRDefault="004D4255" w:rsidP="004D4255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Power consumption: 10W – 200W</w:t>
      </w:r>
    </w:p>
    <w:p w:rsidR="00635515" w:rsidRPr="00EB59DC" w:rsidRDefault="00635515" w:rsidP="00635515">
      <w:pPr>
        <w:rPr>
          <w:b/>
          <w:bCs/>
          <w:sz w:val="18"/>
          <w:szCs w:val="18"/>
        </w:rPr>
      </w:pPr>
      <w:r w:rsidRPr="00EB59DC">
        <w:rPr>
          <w:b/>
          <w:bCs/>
          <w:sz w:val="18"/>
          <w:szCs w:val="18"/>
        </w:rPr>
        <w:t>Temperature range</w:t>
      </w:r>
    </w:p>
    <w:p w:rsidR="00635515" w:rsidRPr="00EB59DC" w:rsidRDefault="00635515" w:rsidP="00635515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Standard: 0</w:t>
      </w:r>
      <w:r>
        <w:rPr>
          <w:sz w:val="18"/>
          <w:szCs w:val="18"/>
          <w:vertAlign w:val="superscript"/>
        </w:rPr>
        <w:t>0</w:t>
      </w:r>
      <w:r w:rsidRPr="00EB59DC">
        <w:rPr>
          <w:sz w:val="18"/>
          <w:szCs w:val="18"/>
        </w:rPr>
        <w:t>C – 45</w:t>
      </w:r>
      <w:r>
        <w:rPr>
          <w:sz w:val="18"/>
          <w:szCs w:val="18"/>
          <w:vertAlign w:val="superscript"/>
        </w:rPr>
        <w:t>0</w:t>
      </w:r>
      <w:r w:rsidRPr="00EB59DC">
        <w:rPr>
          <w:sz w:val="18"/>
          <w:szCs w:val="18"/>
        </w:rPr>
        <w:t>C</w:t>
      </w:r>
    </w:p>
    <w:p w:rsidR="00635515" w:rsidRPr="00EB59DC" w:rsidRDefault="00635515" w:rsidP="00635515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Extended: -20</w:t>
      </w:r>
      <w:r>
        <w:rPr>
          <w:sz w:val="18"/>
          <w:szCs w:val="18"/>
          <w:vertAlign w:val="superscript"/>
        </w:rPr>
        <w:t>0</w:t>
      </w:r>
      <w:r>
        <w:rPr>
          <w:sz w:val="18"/>
          <w:szCs w:val="18"/>
        </w:rPr>
        <w:t>C</w:t>
      </w:r>
      <w:r w:rsidRPr="00EB59DC">
        <w:rPr>
          <w:sz w:val="18"/>
          <w:szCs w:val="18"/>
        </w:rPr>
        <w:t xml:space="preserve"> – 70</w:t>
      </w:r>
      <w:r>
        <w:rPr>
          <w:sz w:val="18"/>
          <w:szCs w:val="18"/>
          <w:vertAlign w:val="superscript"/>
        </w:rPr>
        <w:t>0</w:t>
      </w:r>
      <w:r w:rsidRPr="00EB59DC">
        <w:rPr>
          <w:sz w:val="18"/>
          <w:szCs w:val="18"/>
        </w:rPr>
        <w:t>C</w:t>
      </w:r>
    </w:p>
    <w:p w:rsidR="00635515" w:rsidRDefault="00635515" w:rsidP="00635515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EB59DC">
        <w:rPr>
          <w:sz w:val="18"/>
          <w:szCs w:val="18"/>
        </w:rPr>
        <w:t>Industrial: -40</w:t>
      </w:r>
      <w:r>
        <w:rPr>
          <w:sz w:val="18"/>
          <w:szCs w:val="18"/>
          <w:vertAlign w:val="superscript"/>
        </w:rPr>
        <w:t>0</w:t>
      </w:r>
      <w:r>
        <w:rPr>
          <w:sz w:val="18"/>
          <w:szCs w:val="18"/>
        </w:rPr>
        <w:t>C</w:t>
      </w:r>
      <w:r w:rsidRPr="00EB59DC">
        <w:rPr>
          <w:sz w:val="18"/>
          <w:szCs w:val="18"/>
        </w:rPr>
        <w:t xml:space="preserve"> – 70</w:t>
      </w:r>
      <w:r>
        <w:rPr>
          <w:sz w:val="18"/>
          <w:szCs w:val="18"/>
          <w:vertAlign w:val="superscript"/>
        </w:rPr>
        <w:t>0</w:t>
      </w:r>
      <w:r w:rsidRPr="00EB59DC">
        <w:rPr>
          <w:sz w:val="18"/>
          <w:szCs w:val="18"/>
        </w:rPr>
        <w:t>C</w:t>
      </w:r>
    </w:p>
    <w:p w:rsidR="00635515" w:rsidRDefault="00635515" w:rsidP="00635515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Humidity</w:t>
      </w:r>
    </w:p>
    <w:p w:rsidR="00635515" w:rsidRPr="00635515" w:rsidRDefault="00635515" w:rsidP="00635515">
      <w:pPr>
        <w:pStyle w:val="ListParagraph"/>
        <w:numPr>
          <w:ilvl w:val="0"/>
          <w:numId w:val="23"/>
        </w:numPr>
        <w:rPr>
          <w:sz w:val="18"/>
          <w:szCs w:val="18"/>
        </w:rPr>
      </w:pPr>
      <w:r w:rsidRPr="00635515">
        <w:rPr>
          <w:sz w:val="18"/>
          <w:szCs w:val="18"/>
        </w:rPr>
        <w:t>5% - 95% (</w:t>
      </w:r>
      <w:proofErr w:type="spellStart"/>
      <w:r w:rsidRPr="00635515">
        <w:rPr>
          <w:sz w:val="18"/>
          <w:szCs w:val="18"/>
        </w:rPr>
        <w:t>non condensing</w:t>
      </w:r>
      <w:proofErr w:type="spellEnd"/>
      <w:r w:rsidRPr="00635515">
        <w:rPr>
          <w:sz w:val="18"/>
          <w:szCs w:val="18"/>
        </w:rPr>
        <w:t>)</w:t>
      </w:r>
    </w:p>
    <w:p w:rsidR="004271F8" w:rsidRPr="00EB59DC" w:rsidRDefault="005A5679" w:rsidP="005A5679">
      <w:pPr>
        <w:pStyle w:val="Heading2"/>
        <w:rPr>
          <w:sz w:val="24"/>
          <w:szCs w:val="24"/>
        </w:rPr>
      </w:pPr>
      <w:proofErr w:type="spellStart"/>
      <w:r w:rsidRPr="00EB59DC">
        <w:rPr>
          <w:sz w:val="24"/>
          <w:szCs w:val="24"/>
        </w:rPr>
        <w:lastRenderedPageBreak/>
        <w:t>Airtop</w:t>
      </w:r>
      <w:proofErr w:type="spellEnd"/>
      <w:r w:rsidRPr="00EB59DC">
        <w:rPr>
          <w:sz w:val="24"/>
          <w:szCs w:val="24"/>
        </w:rPr>
        <w:t xml:space="preserve"> p</w:t>
      </w:r>
      <w:r w:rsidR="004271F8" w:rsidRPr="00EB59DC">
        <w:rPr>
          <w:sz w:val="24"/>
          <w:szCs w:val="24"/>
        </w:rPr>
        <w:t>ricing and availability</w:t>
      </w:r>
    </w:p>
    <w:p w:rsidR="000D5580" w:rsidRPr="00EB59DC" w:rsidRDefault="006372D7" w:rsidP="0024736A">
      <w:p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Airtop</w:t>
      </w:r>
      <w:proofErr w:type="spellEnd"/>
      <w:r w:rsidRPr="00EB59DC">
        <w:rPr>
          <w:sz w:val="18"/>
          <w:szCs w:val="18"/>
        </w:rPr>
        <w:t xml:space="preserve"> </w:t>
      </w:r>
      <w:r w:rsidR="000D5580" w:rsidRPr="00EB59DC">
        <w:rPr>
          <w:sz w:val="18"/>
          <w:szCs w:val="18"/>
        </w:rPr>
        <w:t>samples are</w:t>
      </w:r>
      <w:r w:rsidRPr="00EB59DC">
        <w:rPr>
          <w:sz w:val="18"/>
          <w:szCs w:val="18"/>
        </w:rPr>
        <w:t xml:space="preserve"> available </w:t>
      </w:r>
      <w:r w:rsidR="00755A09" w:rsidRPr="00EB59DC">
        <w:rPr>
          <w:sz w:val="18"/>
          <w:szCs w:val="18"/>
        </w:rPr>
        <w:t>now for reviewers and select business customers</w:t>
      </w:r>
      <w:r w:rsidR="000D5580" w:rsidRPr="00EB59DC">
        <w:rPr>
          <w:sz w:val="18"/>
          <w:szCs w:val="18"/>
        </w:rPr>
        <w:t>. Compulab accept</w:t>
      </w:r>
      <w:r w:rsidR="006B20A6">
        <w:rPr>
          <w:sz w:val="18"/>
          <w:szCs w:val="18"/>
        </w:rPr>
        <w:t>s</w:t>
      </w:r>
      <w:r w:rsidR="000D5580" w:rsidRPr="00EB59DC">
        <w:rPr>
          <w:sz w:val="18"/>
          <w:szCs w:val="18"/>
        </w:rPr>
        <w:t xml:space="preserve"> pre-orders for </w:t>
      </w:r>
      <w:proofErr w:type="spellStart"/>
      <w:r w:rsidR="000D5580" w:rsidRPr="00EB59DC">
        <w:rPr>
          <w:sz w:val="18"/>
          <w:szCs w:val="18"/>
        </w:rPr>
        <w:t>Airtop</w:t>
      </w:r>
      <w:proofErr w:type="spellEnd"/>
      <w:r w:rsidR="000D5580" w:rsidRPr="00EB59DC">
        <w:rPr>
          <w:sz w:val="18"/>
          <w:szCs w:val="18"/>
        </w:rPr>
        <w:t xml:space="preserve"> models </w:t>
      </w:r>
      <w:r w:rsidR="00EB59DC">
        <w:rPr>
          <w:sz w:val="18"/>
          <w:szCs w:val="18"/>
        </w:rPr>
        <w:t xml:space="preserve">with supplies starting in </w:t>
      </w:r>
      <w:r w:rsidR="000D5580" w:rsidRPr="00EB59DC">
        <w:rPr>
          <w:sz w:val="18"/>
          <w:szCs w:val="18"/>
        </w:rPr>
        <w:t xml:space="preserve">Q1’16. </w:t>
      </w:r>
      <w:r w:rsidR="0024736A">
        <w:rPr>
          <w:sz w:val="18"/>
          <w:szCs w:val="18"/>
        </w:rPr>
        <w:t>Models available initially:</w:t>
      </w:r>
      <w:r w:rsidR="000D5580" w:rsidRPr="00EB59DC">
        <w:rPr>
          <w:sz w:val="18"/>
          <w:szCs w:val="18"/>
        </w:rPr>
        <w:t xml:space="preserve"> </w:t>
      </w:r>
    </w:p>
    <w:p w:rsidR="000D5580" w:rsidRDefault="000D5580" w:rsidP="00DD06C7">
      <w:pPr>
        <w:pStyle w:val="ListParagraph"/>
        <w:numPr>
          <w:ilvl w:val="0"/>
          <w:numId w:val="23"/>
        </w:num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Airtop</w:t>
      </w:r>
      <w:proofErr w:type="spellEnd"/>
      <w:r w:rsidRPr="00EB59DC">
        <w:rPr>
          <w:sz w:val="18"/>
          <w:szCs w:val="18"/>
        </w:rPr>
        <w:t xml:space="preserve">-DIY (CPU not included) </w:t>
      </w:r>
      <w:r w:rsidR="00E55705">
        <w:rPr>
          <w:sz w:val="18"/>
          <w:szCs w:val="18"/>
        </w:rPr>
        <w:t xml:space="preserve">starting from </w:t>
      </w:r>
      <w:r w:rsidRPr="00EB59DC">
        <w:rPr>
          <w:sz w:val="18"/>
          <w:szCs w:val="18"/>
        </w:rPr>
        <w:t>$1128</w:t>
      </w:r>
    </w:p>
    <w:p w:rsidR="00CF714B" w:rsidRPr="00EB59DC" w:rsidRDefault="00CF714B" w:rsidP="00DD06C7">
      <w:pPr>
        <w:pStyle w:val="ListParagraph"/>
        <w:numPr>
          <w:ilvl w:val="0"/>
          <w:numId w:val="23"/>
        </w:numPr>
        <w:rPr>
          <w:sz w:val="18"/>
          <w:szCs w:val="18"/>
        </w:rPr>
      </w:pPr>
      <w:proofErr w:type="spellStart"/>
      <w:r>
        <w:rPr>
          <w:sz w:val="18"/>
          <w:szCs w:val="18"/>
        </w:rPr>
        <w:t>Airtop</w:t>
      </w:r>
      <w:proofErr w:type="spellEnd"/>
      <w:r>
        <w:rPr>
          <w:sz w:val="18"/>
          <w:szCs w:val="18"/>
        </w:rPr>
        <w:t>-S (</w:t>
      </w:r>
      <w:r w:rsidRPr="00EB59DC">
        <w:rPr>
          <w:sz w:val="18"/>
          <w:szCs w:val="18"/>
        </w:rPr>
        <w:t>Xeon E3 V4</w:t>
      </w:r>
      <w:r>
        <w:rPr>
          <w:sz w:val="18"/>
          <w:szCs w:val="18"/>
        </w:rPr>
        <w:t xml:space="preserve"> and 6 </w:t>
      </w:r>
      <w:proofErr w:type="spellStart"/>
      <w:r>
        <w:rPr>
          <w:sz w:val="18"/>
          <w:szCs w:val="18"/>
        </w:rPr>
        <w:t>Gbit</w:t>
      </w:r>
      <w:proofErr w:type="spellEnd"/>
      <w:r>
        <w:rPr>
          <w:sz w:val="18"/>
          <w:szCs w:val="18"/>
        </w:rPr>
        <w:t xml:space="preserve"> Ethernet ports) starting from $1810</w:t>
      </w:r>
    </w:p>
    <w:p w:rsidR="000D5580" w:rsidRPr="00EB59DC" w:rsidRDefault="000D5580" w:rsidP="00E55705">
      <w:pPr>
        <w:pStyle w:val="ListParagraph"/>
        <w:numPr>
          <w:ilvl w:val="0"/>
          <w:numId w:val="23"/>
        </w:num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Airtop</w:t>
      </w:r>
      <w:proofErr w:type="spellEnd"/>
      <w:r w:rsidRPr="00EB59DC">
        <w:rPr>
          <w:sz w:val="18"/>
          <w:szCs w:val="18"/>
        </w:rPr>
        <w:t xml:space="preserve">-G (Core-i7 and GTX 950) </w:t>
      </w:r>
      <w:r w:rsidR="00E55705">
        <w:rPr>
          <w:sz w:val="18"/>
          <w:szCs w:val="18"/>
        </w:rPr>
        <w:t xml:space="preserve">starting from </w:t>
      </w:r>
      <w:r w:rsidRPr="00EB59DC">
        <w:rPr>
          <w:sz w:val="18"/>
          <w:szCs w:val="18"/>
        </w:rPr>
        <w:t xml:space="preserve">$1968 </w:t>
      </w:r>
    </w:p>
    <w:p w:rsidR="000D5580" w:rsidRDefault="000D5580" w:rsidP="00DD06C7">
      <w:pPr>
        <w:pStyle w:val="ListParagraph"/>
        <w:numPr>
          <w:ilvl w:val="0"/>
          <w:numId w:val="23"/>
        </w:numPr>
        <w:rPr>
          <w:sz w:val="18"/>
          <w:szCs w:val="18"/>
        </w:rPr>
      </w:pPr>
      <w:proofErr w:type="spellStart"/>
      <w:r w:rsidRPr="00EB59DC">
        <w:rPr>
          <w:sz w:val="18"/>
          <w:szCs w:val="18"/>
        </w:rPr>
        <w:t>Airtop</w:t>
      </w:r>
      <w:proofErr w:type="spellEnd"/>
      <w:r w:rsidRPr="00EB59DC">
        <w:rPr>
          <w:sz w:val="18"/>
          <w:szCs w:val="18"/>
        </w:rPr>
        <w:t xml:space="preserve">-W (Xeon E3 V4 and </w:t>
      </w:r>
      <w:proofErr w:type="spellStart"/>
      <w:r w:rsidRPr="00EB59DC">
        <w:rPr>
          <w:sz w:val="18"/>
          <w:szCs w:val="18"/>
        </w:rPr>
        <w:t>Quadro</w:t>
      </w:r>
      <w:proofErr w:type="spellEnd"/>
      <w:r w:rsidRPr="00EB59DC">
        <w:rPr>
          <w:sz w:val="18"/>
          <w:szCs w:val="18"/>
        </w:rPr>
        <w:t xml:space="preserve"> M4000) </w:t>
      </w:r>
      <w:r w:rsidR="00E55705">
        <w:rPr>
          <w:sz w:val="18"/>
          <w:szCs w:val="18"/>
        </w:rPr>
        <w:t xml:space="preserve">starting from </w:t>
      </w:r>
      <w:r w:rsidRPr="00EB59DC">
        <w:rPr>
          <w:sz w:val="18"/>
          <w:szCs w:val="18"/>
        </w:rPr>
        <w:t>$2999</w:t>
      </w:r>
    </w:p>
    <w:p w:rsidR="00EB59DC" w:rsidRDefault="00EB59DC" w:rsidP="00EB59DC">
      <w:pPr>
        <w:rPr>
          <w:sz w:val="18"/>
          <w:szCs w:val="18"/>
        </w:rPr>
      </w:pPr>
      <w:r>
        <w:rPr>
          <w:sz w:val="18"/>
          <w:szCs w:val="18"/>
        </w:rPr>
        <w:t>Details about additional models will be announced as they become available.</w:t>
      </w:r>
    </w:p>
    <w:p w:rsidR="00075CCA" w:rsidRDefault="00075CCA" w:rsidP="00075CCA">
      <w:pPr>
        <w:pStyle w:val="Heading2"/>
      </w:pPr>
      <w:r>
        <w:t>Contact information</w:t>
      </w:r>
    </w:p>
    <w:p w:rsidR="00075CCA" w:rsidRPr="00592E23" w:rsidRDefault="00972CEF" w:rsidP="00592E23">
      <w:pPr>
        <w:rPr>
          <w:sz w:val="18"/>
          <w:szCs w:val="18"/>
        </w:rPr>
      </w:pPr>
      <w:r>
        <w:rPr>
          <w:sz w:val="18"/>
          <w:szCs w:val="18"/>
        </w:rPr>
        <w:t>Compul</w:t>
      </w:r>
      <w:r w:rsidR="00075CCA" w:rsidRPr="00592E23">
        <w:rPr>
          <w:sz w:val="18"/>
          <w:szCs w:val="18"/>
        </w:rPr>
        <w:t xml:space="preserve">ab sales: </w:t>
      </w:r>
      <w:hyperlink r:id="rId8" w:history="1">
        <w:r w:rsidR="00075CCA" w:rsidRPr="00C67535">
          <w:rPr>
            <w:rStyle w:val="Hyperlink"/>
            <w:sz w:val="18"/>
            <w:szCs w:val="18"/>
          </w:rPr>
          <w:t>sales@fit-pc.com</w:t>
        </w:r>
      </w:hyperlink>
      <w:r w:rsidR="00C67535">
        <w:rPr>
          <w:sz w:val="18"/>
          <w:szCs w:val="18"/>
        </w:rPr>
        <w:t xml:space="preserve"> +</w:t>
      </w:r>
      <w:r w:rsidR="00075CCA" w:rsidRPr="00592E23">
        <w:rPr>
          <w:sz w:val="18"/>
          <w:szCs w:val="18"/>
        </w:rPr>
        <w:t>972-4-8290168</w:t>
      </w:r>
    </w:p>
    <w:p w:rsidR="00075CCA" w:rsidRPr="00C67535" w:rsidRDefault="00075CCA" w:rsidP="00592E23">
      <w:pPr>
        <w:rPr>
          <w:sz w:val="18"/>
          <w:szCs w:val="18"/>
        </w:rPr>
      </w:pPr>
      <w:r w:rsidRPr="00592E23">
        <w:rPr>
          <w:sz w:val="18"/>
          <w:szCs w:val="18"/>
        </w:rPr>
        <w:t>Press contact</w:t>
      </w:r>
      <w:r w:rsidRPr="00C67535">
        <w:rPr>
          <w:sz w:val="18"/>
          <w:szCs w:val="18"/>
        </w:rPr>
        <w:t xml:space="preserve">: Irad Stavi </w:t>
      </w:r>
      <w:hyperlink r:id="rId9" w:history="1">
        <w:r w:rsidRPr="00C67535">
          <w:rPr>
            <w:rStyle w:val="Hyperlink"/>
            <w:sz w:val="18"/>
            <w:szCs w:val="18"/>
          </w:rPr>
          <w:t>irad@compulab.co.il</w:t>
        </w:r>
      </w:hyperlink>
      <w:r w:rsidRPr="00C67535">
        <w:rPr>
          <w:sz w:val="18"/>
          <w:szCs w:val="18"/>
        </w:rPr>
        <w:t xml:space="preserve"> +972-4-8290168</w:t>
      </w:r>
    </w:p>
    <w:p w:rsidR="00972CEF" w:rsidRDefault="00972CEF" w:rsidP="00972CEF">
      <w:pPr>
        <w:pStyle w:val="Heading2"/>
      </w:pPr>
      <w:r>
        <w:t>More info</w:t>
      </w:r>
      <w:r>
        <w:tab/>
      </w:r>
    </w:p>
    <w:p w:rsidR="00972CEF" w:rsidRPr="00C67535" w:rsidRDefault="00972CEF" w:rsidP="00972CEF">
      <w:pPr>
        <w:rPr>
          <w:sz w:val="18"/>
          <w:szCs w:val="18"/>
        </w:rPr>
      </w:pPr>
      <w:r w:rsidRPr="00C67535">
        <w:rPr>
          <w:sz w:val="18"/>
          <w:szCs w:val="18"/>
        </w:rPr>
        <w:t xml:space="preserve">Visit </w:t>
      </w:r>
      <w:hyperlink r:id="rId10" w:history="1">
        <w:r w:rsidRPr="00C67535">
          <w:rPr>
            <w:rStyle w:val="Hyperlink"/>
            <w:sz w:val="18"/>
            <w:szCs w:val="18"/>
          </w:rPr>
          <w:t>www.airtop-pc.com</w:t>
        </w:r>
      </w:hyperlink>
      <w:r w:rsidRPr="00C67535">
        <w:rPr>
          <w:sz w:val="18"/>
          <w:szCs w:val="18"/>
        </w:rPr>
        <w:t xml:space="preserve"> </w:t>
      </w:r>
    </w:p>
    <w:p w:rsidR="00972CEF" w:rsidRPr="00C67535" w:rsidRDefault="00972CEF" w:rsidP="00972CEF">
      <w:pPr>
        <w:rPr>
          <w:sz w:val="18"/>
          <w:szCs w:val="18"/>
        </w:rPr>
      </w:pPr>
      <w:r w:rsidRPr="00C67535">
        <w:rPr>
          <w:sz w:val="18"/>
          <w:szCs w:val="18"/>
        </w:rPr>
        <w:t xml:space="preserve">Media kit: </w:t>
      </w:r>
      <w:hyperlink r:id="rId11" w:history="1">
        <w:r w:rsidRPr="00C67535">
          <w:rPr>
            <w:rStyle w:val="Hyperlink"/>
            <w:sz w:val="18"/>
            <w:szCs w:val="18"/>
          </w:rPr>
          <w:t>www.airtop-pc.com/media-kit</w:t>
        </w:r>
      </w:hyperlink>
      <w:r w:rsidRPr="00C67535">
        <w:rPr>
          <w:sz w:val="18"/>
          <w:szCs w:val="18"/>
        </w:rPr>
        <w:t xml:space="preserve"> </w:t>
      </w:r>
    </w:p>
    <w:sectPr w:rsidR="00972CEF" w:rsidRPr="00C67535" w:rsidSect="00EB59DC">
      <w:headerReference w:type="default" r:id="rId12"/>
      <w:type w:val="continuous"/>
      <w:pgSz w:w="12240" w:h="15840" w:code="1"/>
      <w:pgMar w:top="0" w:right="900" w:bottom="810" w:left="810" w:header="89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443" w:rsidRDefault="00966443" w:rsidP="00CA341E">
      <w:r>
        <w:separator/>
      </w:r>
    </w:p>
  </w:endnote>
  <w:endnote w:type="continuationSeparator" w:id="0">
    <w:p w:rsidR="00966443" w:rsidRDefault="00966443" w:rsidP="00CA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443" w:rsidRDefault="00966443" w:rsidP="00CA341E">
      <w:r>
        <w:separator/>
      </w:r>
    </w:p>
  </w:footnote>
  <w:footnote w:type="continuationSeparator" w:id="0">
    <w:p w:rsidR="00966443" w:rsidRDefault="00966443" w:rsidP="00CA3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41E" w:rsidRDefault="00CA341E"/>
  <w:tbl>
    <w:tblPr>
      <w:tblW w:w="10284" w:type="dxa"/>
      <w:jc w:val="center"/>
      <w:tblBorders>
        <w:bottom w:val="single" w:sz="8" w:space="0" w:color="365F91"/>
      </w:tblBorders>
      <w:tblLayout w:type="fixed"/>
      <w:tblLook w:val="0000" w:firstRow="0" w:lastRow="0" w:firstColumn="0" w:lastColumn="0" w:noHBand="0" w:noVBand="0"/>
    </w:tblPr>
    <w:tblGrid>
      <w:gridCol w:w="6546"/>
      <w:gridCol w:w="2250"/>
      <w:gridCol w:w="1488"/>
    </w:tblGrid>
    <w:tr w:rsidR="00873E46" w:rsidRPr="009F0D24" w:rsidTr="00A37F72">
      <w:trPr>
        <w:trHeight w:val="47"/>
        <w:jc w:val="center"/>
      </w:trPr>
      <w:tc>
        <w:tcPr>
          <w:tcW w:w="6546" w:type="dxa"/>
          <w:vMerge w:val="restart"/>
        </w:tcPr>
        <w:p w:rsidR="00873E46" w:rsidRPr="009F0D24" w:rsidRDefault="00873E46">
          <w:pPr>
            <w:rPr>
              <w:rFonts w:ascii="Candara" w:hAnsi="Candara"/>
              <w:sz w:val="18"/>
            </w:rPr>
          </w:pPr>
          <w:r w:rsidRPr="009F0D24">
            <w:rPr>
              <w:rFonts w:ascii="Candara" w:hAnsi="Candara"/>
              <w:noProof/>
              <w:sz w:val="18"/>
            </w:rPr>
            <w:softHyphen/>
          </w:r>
          <w:r w:rsidRPr="009F0D24">
            <w:rPr>
              <w:rFonts w:ascii="Candara" w:hAnsi="Candara"/>
              <w:noProof/>
              <w:sz w:val="18"/>
            </w:rPr>
            <w:softHyphen/>
          </w:r>
          <w:r w:rsidR="00A37F72">
            <w:rPr>
              <w:rFonts w:ascii="Candara" w:hAnsi="Candara"/>
              <w:noProof/>
              <w:sz w:val="18"/>
            </w:rPr>
            <w:drawing>
              <wp:inline distT="0" distB="0" distL="0" distR="0">
                <wp:extent cx="1935480" cy="462832"/>
                <wp:effectExtent l="0" t="0" r="0" b="0"/>
                <wp:docPr id="11" name="Picture 11" descr="C:\Irad\Marketing\CompuLab Logo\3D compulab logo transparen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Irad\Marketing\CompuLab Logo\3D compulab logo transparent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58" t="27273" b="29249"/>
                        <a:stretch/>
                      </pic:blipFill>
                      <pic:spPr bwMode="auto">
                        <a:xfrm>
                          <a:off x="0" y="0"/>
                          <a:ext cx="2000958" cy="478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38" w:type="dxa"/>
          <w:gridSpan w:val="2"/>
          <w:vAlign w:val="center"/>
        </w:tcPr>
        <w:p w:rsidR="00873E46" w:rsidRPr="00B363C5" w:rsidRDefault="00B363C5" w:rsidP="00873E46">
          <w:pPr>
            <w:tabs>
              <w:tab w:val="right" w:pos="747"/>
            </w:tabs>
            <w:spacing w:line="276" w:lineRule="auto"/>
            <w:jc w:val="right"/>
            <w:rPr>
              <w:rFonts w:ascii="Candara" w:hAnsi="Candara"/>
              <w:color w:val="365F91"/>
              <w:sz w:val="18"/>
            </w:rPr>
          </w:pPr>
          <w:proofErr w:type="spellStart"/>
          <w:r>
            <w:rPr>
              <w:rFonts w:ascii="Candara" w:hAnsi="Candara"/>
              <w:color w:val="365F91"/>
              <w:sz w:val="18"/>
            </w:rPr>
            <w:t>Hayetsira</w:t>
          </w:r>
          <w:proofErr w:type="spellEnd"/>
          <w:r>
            <w:rPr>
              <w:rFonts w:ascii="Candara" w:hAnsi="Candara"/>
              <w:color w:val="365F91"/>
              <w:sz w:val="18"/>
            </w:rPr>
            <w:t xml:space="preserve"> St. 17</w:t>
          </w:r>
          <w:r w:rsidR="00873E46" w:rsidRPr="00B363C5">
            <w:rPr>
              <w:rFonts w:ascii="Candara" w:hAnsi="Candara"/>
              <w:color w:val="365F91"/>
              <w:sz w:val="18"/>
            </w:rPr>
            <w:t>,</w:t>
          </w:r>
          <w:r>
            <w:rPr>
              <w:rFonts w:ascii="Candara" w:hAnsi="Candara"/>
              <w:color w:val="365F91"/>
              <w:sz w:val="18"/>
            </w:rPr>
            <w:t xml:space="preserve"> </w:t>
          </w:r>
          <w:proofErr w:type="spellStart"/>
          <w:r>
            <w:rPr>
              <w:rFonts w:ascii="Candara" w:hAnsi="Candara"/>
              <w:color w:val="365F91"/>
              <w:sz w:val="18"/>
            </w:rPr>
            <w:t>Yokneam</w:t>
          </w:r>
          <w:proofErr w:type="spellEnd"/>
          <w:r>
            <w:rPr>
              <w:rFonts w:ascii="Candara" w:hAnsi="Candara"/>
              <w:color w:val="365F91"/>
              <w:sz w:val="18"/>
            </w:rPr>
            <w:t>,</w:t>
          </w:r>
          <w:r w:rsidR="00873E46" w:rsidRPr="00B363C5">
            <w:rPr>
              <w:rFonts w:ascii="Candara" w:hAnsi="Candara"/>
              <w:color w:val="365F91"/>
              <w:sz w:val="18"/>
            </w:rPr>
            <w:t xml:space="preserve"> Israel</w:t>
          </w:r>
        </w:p>
      </w:tc>
    </w:tr>
    <w:tr w:rsidR="00873E46" w:rsidRPr="009F0D24" w:rsidTr="00A37F72">
      <w:trPr>
        <w:trHeight w:val="47"/>
        <w:jc w:val="center"/>
      </w:trPr>
      <w:tc>
        <w:tcPr>
          <w:tcW w:w="6546" w:type="dxa"/>
          <w:vMerge/>
        </w:tcPr>
        <w:p w:rsidR="00873E46" w:rsidRPr="009F0D24" w:rsidRDefault="00873E46">
          <w:pPr>
            <w:rPr>
              <w:rFonts w:ascii="Candara" w:hAnsi="Candara"/>
              <w:noProof/>
              <w:sz w:val="18"/>
            </w:rPr>
          </w:pPr>
        </w:p>
      </w:tc>
      <w:tc>
        <w:tcPr>
          <w:tcW w:w="2250" w:type="dxa"/>
          <w:vAlign w:val="center"/>
        </w:tcPr>
        <w:p w:rsidR="00873E46" w:rsidRPr="00B363C5" w:rsidRDefault="00873E46" w:rsidP="00873E46">
          <w:pPr>
            <w:jc w:val="right"/>
            <w:rPr>
              <w:rFonts w:ascii="Candara" w:hAnsi="Candara"/>
              <w:b/>
              <w:bCs/>
              <w:color w:val="365F91"/>
              <w:sz w:val="18"/>
            </w:rPr>
          </w:pPr>
          <w:r w:rsidRPr="00B363C5">
            <w:rPr>
              <w:rFonts w:ascii="Candara" w:hAnsi="Candara"/>
              <w:b/>
              <w:bCs/>
              <w:color w:val="365F91"/>
              <w:sz w:val="18"/>
            </w:rPr>
            <w:t>Tel</w:t>
          </w:r>
          <w:r w:rsidRPr="00B363C5">
            <w:rPr>
              <w:rFonts w:ascii="Candara" w:hAnsi="Candara"/>
              <w:color w:val="365F91"/>
              <w:sz w:val="18"/>
            </w:rPr>
            <w:t>:</w:t>
          </w:r>
        </w:p>
      </w:tc>
      <w:tc>
        <w:tcPr>
          <w:tcW w:w="1488" w:type="dxa"/>
          <w:vAlign w:val="center"/>
        </w:tcPr>
        <w:p w:rsidR="00873E46" w:rsidRPr="00B363C5" w:rsidRDefault="00873E46" w:rsidP="00873E46">
          <w:pPr>
            <w:jc w:val="right"/>
            <w:rPr>
              <w:rFonts w:ascii="Candara" w:hAnsi="Candara"/>
              <w:b/>
              <w:bCs/>
              <w:color w:val="365F91"/>
              <w:sz w:val="18"/>
            </w:rPr>
          </w:pPr>
          <w:r w:rsidRPr="00B363C5">
            <w:rPr>
              <w:rFonts w:cs="Calibri"/>
              <w:color w:val="365F91"/>
              <w:sz w:val="18"/>
            </w:rPr>
            <w:t>+972-48-290-100</w:t>
          </w:r>
        </w:p>
      </w:tc>
    </w:tr>
    <w:tr w:rsidR="00873E46" w:rsidRPr="009F0D24" w:rsidTr="00A37F72">
      <w:trPr>
        <w:trHeight w:val="47"/>
        <w:jc w:val="center"/>
      </w:trPr>
      <w:tc>
        <w:tcPr>
          <w:tcW w:w="6546" w:type="dxa"/>
          <w:vMerge/>
        </w:tcPr>
        <w:p w:rsidR="00873E46" w:rsidRPr="009F0D24" w:rsidRDefault="00873E46">
          <w:pPr>
            <w:rPr>
              <w:rFonts w:ascii="Candara" w:hAnsi="Candara"/>
              <w:noProof/>
              <w:sz w:val="18"/>
            </w:rPr>
          </w:pPr>
        </w:p>
      </w:tc>
      <w:tc>
        <w:tcPr>
          <w:tcW w:w="2250" w:type="dxa"/>
          <w:vAlign w:val="center"/>
        </w:tcPr>
        <w:p w:rsidR="00873E46" w:rsidRPr="00B363C5" w:rsidRDefault="00873E46" w:rsidP="00873E46">
          <w:pPr>
            <w:jc w:val="right"/>
            <w:rPr>
              <w:rFonts w:ascii="Candara" w:hAnsi="Candara"/>
              <w:b/>
              <w:bCs/>
              <w:color w:val="365F91"/>
              <w:sz w:val="18"/>
            </w:rPr>
          </w:pPr>
          <w:r w:rsidRPr="00B363C5">
            <w:rPr>
              <w:rFonts w:ascii="Candara" w:hAnsi="Candara"/>
              <w:b/>
              <w:bCs/>
              <w:color w:val="365F91"/>
              <w:sz w:val="18"/>
            </w:rPr>
            <w:t>Fax</w:t>
          </w:r>
          <w:r w:rsidRPr="00B363C5">
            <w:rPr>
              <w:rFonts w:ascii="Candara" w:hAnsi="Candara"/>
              <w:color w:val="365F91"/>
              <w:sz w:val="18"/>
            </w:rPr>
            <w:t>:</w:t>
          </w:r>
        </w:p>
      </w:tc>
      <w:tc>
        <w:tcPr>
          <w:tcW w:w="1488" w:type="dxa"/>
          <w:vAlign w:val="center"/>
        </w:tcPr>
        <w:p w:rsidR="00873E46" w:rsidRPr="00B363C5" w:rsidRDefault="00873E46" w:rsidP="00873E46">
          <w:pPr>
            <w:jc w:val="right"/>
            <w:rPr>
              <w:rFonts w:ascii="Candara" w:hAnsi="Candara"/>
              <w:b/>
              <w:bCs/>
              <w:color w:val="365F91"/>
              <w:sz w:val="18"/>
            </w:rPr>
          </w:pPr>
          <w:r w:rsidRPr="00B363C5">
            <w:rPr>
              <w:rFonts w:cs="Calibri"/>
              <w:color w:val="365F91"/>
              <w:sz w:val="18"/>
            </w:rPr>
            <w:t>+972-48-325-251</w:t>
          </w:r>
        </w:p>
      </w:tc>
    </w:tr>
    <w:tr w:rsidR="00873E46" w:rsidRPr="009F0D24" w:rsidTr="00A37F72">
      <w:trPr>
        <w:trHeight w:val="47"/>
        <w:jc w:val="center"/>
      </w:trPr>
      <w:tc>
        <w:tcPr>
          <w:tcW w:w="6546" w:type="dxa"/>
          <w:vMerge/>
        </w:tcPr>
        <w:p w:rsidR="00873E46" w:rsidRPr="009F0D24" w:rsidRDefault="00873E46" w:rsidP="00873E46">
          <w:pPr>
            <w:jc w:val="right"/>
            <w:rPr>
              <w:rFonts w:ascii="Candara" w:hAnsi="Candara"/>
              <w:sz w:val="18"/>
            </w:rPr>
          </w:pPr>
        </w:p>
      </w:tc>
      <w:tc>
        <w:tcPr>
          <w:tcW w:w="3738" w:type="dxa"/>
          <w:gridSpan w:val="2"/>
          <w:vAlign w:val="center"/>
        </w:tcPr>
        <w:p w:rsidR="00873E46" w:rsidRPr="00B363C5" w:rsidRDefault="00966443" w:rsidP="00873E46">
          <w:pPr>
            <w:tabs>
              <w:tab w:val="right" w:pos="747"/>
            </w:tabs>
            <w:jc w:val="right"/>
            <w:rPr>
              <w:rFonts w:ascii="Candara" w:hAnsi="Candara"/>
              <w:b/>
              <w:bCs/>
              <w:color w:val="365F91"/>
              <w:sz w:val="18"/>
            </w:rPr>
          </w:pPr>
          <w:hyperlink r:id="rId2" w:history="1">
            <w:r w:rsidR="00873E46" w:rsidRPr="00B363C5">
              <w:rPr>
                <w:rStyle w:val="Hyperlink"/>
                <w:rFonts w:ascii="Candara" w:hAnsi="Candara"/>
                <w:b/>
                <w:bCs/>
                <w:color w:val="365F91"/>
                <w:sz w:val="18"/>
                <w:u w:val="none"/>
              </w:rPr>
              <w:t>www.compulab.co.il</w:t>
            </w:r>
          </w:hyperlink>
          <w:r w:rsidR="00873E46" w:rsidRPr="00B363C5">
            <w:rPr>
              <w:rFonts w:ascii="Candara" w:hAnsi="Candara"/>
              <w:b/>
              <w:bCs/>
              <w:color w:val="365F91"/>
              <w:sz w:val="18"/>
            </w:rPr>
            <w:t xml:space="preserve"> </w:t>
          </w:r>
        </w:p>
      </w:tc>
    </w:tr>
  </w:tbl>
  <w:p w:rsidR="00CA341E" w:rsidRDefault="00CA34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F545E"/>
    <w:multiLevelType w:val="hybridMultilevel"/>
    <w:tmpl w:val="B3D80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810F0"/>
    <w:multiLevelType w:val="hybridMultilevel"/>
    <w:tmpl w:val="CB4462B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A431A"/>
    <w:multiLevelType w:val="hybridMultilevel"/>
    <w:tmpl w:val="13D093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C1293A"/>
    <w:multiLevelType w:val="hybridMultilevel"/>
    <w:tmpl w:val="7F92A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71CA0"/>
    <w:multiLevelType w:val="hybridMultilevel"/>
    <w:tmpl w:val="2214BAF6"/>
    <w:lvl w:ilvl="0" w:tplc="22662C64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C0FC5"/>
    <w:multiLevelType w:val="hybridMultilevel"/>
    <w:tmpl w:val="3A38E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651067"/>
    <w:multiLevelType w:val="singleLevel"/>
    <w:tmpl w:val="039E25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60E59C9"/>
    <w:multiLevelType w:val="hybridMultilevel"/>
    <w:tmpl w:val="8F9CE274"/>
    <w:lvl w:ilvl="0" w:tplc="22662C64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252BE8"/>
    <w:multiLevelType w:val="hybridMultilevel"/>
    <w:tmpl w:val="BB50A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7B19D8"/>
    <w:multiLevelType w:val="hybridMultilevel"/>
    <w:tmpl w:val="C4208646"/>
    <w:lvl w:ilvl="0" w:tplc="04090001">
      <w:start w:val="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32928"/>
    <w:multiLevelType w:val="hybridMultilevel"/>
    <w:tmpl w:val="3F02B172"/>
    <w:lvl w:ilvl="0" w:tplc="22662C64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82661D"/>
    <w:multiLevelType w:val="hybridMultilevel"/>
    <w:tmpl w:val="1BACE0E2"/>
    <w:lvl w:ilvl="0" w:tplc="F31E5122">
      <w:start w:val="64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E36EE0"/>
    <w:multiLevelType w:val="hybridMultilevel"/>
    <w:tmpl w:val="AB207C78"/>
    <w:lvl w:ilvl="0" w:tplc="22662C64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F936E7"/>
    <w:multiLevelType w:val="hybridMultilevel"/>
    <w:tmpl w:val="E068B1DC"/>
    <w:lvl w:ilvl="0" w:tplc="22662C64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A6237F"/>
    <w:multiLevelType w:val="hybridMultilevel"/>
    <w:tmpl w:val="F0F8D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FD0288"/>
    <w:multiLevelType w:val="hybridMultilevel"/>
    <w:tmpl w:val="F610873C"/>
    <w:lvl w:ilvl="0" w:tplc="04090001">
      <w:start w:val="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5F2A04"/>
    <w:multiLevelType w:val="hybridMultilevel"/>
    <w:tmpl w:val="198C64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C02853"/>
    <w:multiLevelType w:val="hybridMultilevel"/>
    <w:tmpl w:val="8502FBCA"/>
    <w:lvl w:ilvl="0" w:tplc="22662C6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224A49"/>
    <w:multiLevelType w:val="hybridMultilevel"/>
    <w:tmpl w:val="475E4BE8"/>
    <w:lvl w:ilvl="0" w:tplc="22662C64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0D13D0"/>
    <w:multiLevelType w:val="hybridMultilevel"/>
    <w:tmpl w:val="E820D4FA"/>
    <w:lvl w:ilvl="0" w:tplc="62908E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F95596"/>
    <w:multiLevelType w:val="hybridMultilevel"/>
    <w:tmpl w:val="8BA60A9E"/>
    <w:lvl w:ilvl="0" w:tplc="FB3E0C2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4D4D4D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FA03AA"/>
    <w:multiLevelType w:val="hybridMultilevel"/>
    <w:tmpl w:val="6A605E9A"/>
    <w:lvl w:ilvl="0" w:tplc="04090001">
      <w:start w:val="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036597"/>
    <w:multiLevelType w:val="singleLevel"/>
    <w:tmpl w:val="427876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F84324A"/>
    <w:multiLevelType w:val="hybridMultilevel"/>
    <w:tmpl w:val="2B2C9FEA"/>
    <w:lvl w:ilvl="0" w:tplc="040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2"/>
  </w:num>
  <w:num w:numId="4">
    <w:abstractNumId w:val="1"/>
  </w:num>
  <w:num w:numId="5">
    <w:abstractNumId w:val="20"/>
  </w:num>
  <w:num w:numId="6">
    <w:abstractNumId w:val="9"/>
  </w:num>
  <w:num w:numId="7">
    <w:abstractNumId w:val="11"/>
  </w:num>
  <w:num w:numId="8">
    <w:abstractNumId w:val="15"/>
  </w:num>
  <w:num w:numId="9">
    <w:abstractNumId w:val="16"/>
  </w:num>
  <w:num w:numId="10">
    <w:abstractNumId w:val="21"/>
  </w:num>
  <w:num w:numId="11">
    <w:abstractNumId w:val="5"/>
  </w:num>
  <w:num w:numId="12">
    <w:abstractNumId w:val="14"/>
  </w:num>
  <w:num w:numId="13">
    <w:abstractNumId w:val="19"/>
  </w:num>
  <w:num w:numId="14">
    <w:abstractNumId w:val="3"/>
  </w:num>
  <w:num w:numId="15">
    <w:abstractNumId w:val="8"/>
  </w:num>
  <w:num w:numId="16">
    <w:abstractNumId w:val="23"/>
  </w:num>
  <w:num w:numId="17">
    <w:abstractNumId w:val="0"/>
  </w:num>
  <w:num w:numId="18">
    <w:abstractNumId w:val="10"/>
  </w:num>
  <w:num w:numId="19">
    <w:abstractNumId w:val="13"/>
  </w:num>
  <w:num w:numId="20">
    <w:abstractNumId w:val="4"/>
  </w:num>
  <w:num w:numId="21">
    <w:abstractNumId w:val="7"/>
  </w:num>
  <w:num w:numId="22">
    <w:abstractNumId w:val="18"/>
  </w:num>
  <w:num w:numId="23">
    <w:abstractNumId w:val="12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937"/>
    <w:rsid w:val="00000B2F"/>
    <w:rsid w:val="000023CD"/>
    <w:rsid w:val="00003EF3"/>
    <w:rsid w:val="000136E9"/>
    <w:rsid w:val="00047E7C"/>
    <w:rsid w:val="00075CCA"/>
    <w:rsid w:val="00080171"/>
    <w:rsid w:val="000868B7"/>
    <w:rsid w:val="000B7DD4"/>
    <w:rsid w:val="000C1DA0"/>
    <w:rsid w:val="000C3B45"/>
    <w:rsid w:val="000D2805"/>
    <w:rsid w:val="000D50E8"/>
    <w:rsid w:val="000D5580"/>
    <w:rsid w:val="000E0BC6"/>
    <w:rsid w:val="000E6320"/>
    <w:rsid w:val="000E7BE4"/>
    <w:rsid w:val="00102579"/>
    <w:rsid w:val="001114C9"/>
    <w:rsid w:val="001134EE"/>
    <w:rsid w:val="00123F4C"/>
    <w:rsid w:val="001371EB"/>
    <w:rsid w:val="00145ED8"/>
    <w:rsid w:val="001605B6"/>
    <w:rsid w:val="00162EB0"/>
    <w:rsid w:val="00170C7F"/>
    <w:rsid w:val="00172EAB"/>
    <w:rsid w:val="00173533"/>
    <w:rsid w:val="001C7108"/>
    <w:rsid w:val="001E16F2"/>
    <w:rsid w:val="001F709E"/>
    <w:rsid w:val="002100D1"/>
    <w:rsid w:val="00216A43"/>
    <w:rsid w:val="002176A8"/>
    <w:rsid w:val="00222A1F"/>
    <w:rsid w:val="00232377"/>
    <w:rsid w:val="002358A3"/>
    <w:rsid w:val="00236539"/>
    <w:rsid w:val="0024665C"/>
    <w:rsid w:val="0024736A"/>
    <w:rsid w:val="00267E64"/>
    <w:rsid w:val="00274532"/>
    <w:rsid w:val="002778AD"/>
    <w:rsid w:val="00292E13"/>
    <w:rsid w:val="002A0FB2"/>
    <w:rsid w:val="002A1937"/>
    <w:rsid w:val="002A41FD"/>
    <w:rsid w:val="002B5365"/>
    <w:rsid w:val="002B760E"/>
    <w:rsid w:val="002C0DFE"/>
    <w:rsid w:val="002C4CCD"/>
    <w:rsid w:val="002D7FF7"/>
    <w:rsid w:val="002F1BFD"/>
    <w:rsid w:val="002F60A9"/>
    <w:rsid w:val="00310758"/>
    <w:rsid w:val="00313B53"/>
    <w:rsid w:val="00320D39"/>
    <w:rsid w:val="003334AA"/>
    <w:rsid w:val="0035774D"/>
    <w:rsid w:val="00362D61"/>
    <w:rsid w:val="00364233"/>
    <w:rsid w:val="00396975"/>
    <w:rsid w:val="003A1E5B"/>
    <w:rsid w:val="003A42F0"/>
    <w:rsid w:val="003B2E01"/>
    <w:rsid w:val="003E027E"/>
    <w:rsid w:val="003E5270"/>
    <w:rsid w:val="003E588C"/>
    <w:rsid w:val="003F3A51"/>
    <w:rsid w:val="003F3F86"/>
    <w:rsid w:val="0042692D"/>
    <w:rsid w:val="004271F8"/>
    <w:rsid w:val="00441A30"/>
    <w:rsid w:val="00444696"/>
    <w:rsid w:val="004510F3"/>
    <w:rsid w:val="004B4DEA"/>
    <w:rsid w:val="004B5F71"/>
    <w:rsid w:val="004B6445"/>
    <w:rsid w:val="004D02D2"/>
    <w:rsid w:val="004D2B47"/>
    <w:rsid w:val="004D4255"/>
    <w:rsid w:val="004D52A1"/>
    <w:rsid w:val="004D5CD9"/>
    <w:rsid w:val="004F2552"/>
    <w:rsid w:val="005037EA"/>
    <w:rsid w:val="00520083"/>
    <w:rsid w:val="00521A03"/>
    <w:rsid w:val="00530C9A"/>
    <w:rsid w:val="00540EFB"/>
    <w:rsid w:val="005544F5"/>
    <w:rsid w:val="00573CF8"/>
    <w:rsid w:val="00581D4E"/>
    <w:rsid w:val="00592E23"/>
    <w:rsid w:val="00594EB5"/>
    <w:rsid w:val="005A5679"/>
    <w:rsid w:val="005B51AC"/>
    <w:rsid w:val="005C4158"/>
    <w:rsid w:val="005F28D7"/>
    <w:rsid w:val="005F4491"/>
    <w:rsid w:val="005F7F85"/>
    <w:rsid w:val="006140C9"/>
    <w:rsid w:val="00635515"/>
    <w:rsid w:val="006372D7"/>
    <w:rsid w:val="0064137B"/>
    <w:rsid w:val="00641CB6"/>
    <w:rsid w:val="0064540E"/>
    <w:rsid w:val="00654826"/>
    <w:rsid w:val="00675B64"/>
    <w:rsid w:val="0067784B"/>
    <w:rsid w:val="006827FA"/>
    <w:rsid w:val="006976E0"/>
    <w:rsid w:val="006A07FC"/>
    <w:rsid w:val="006A23C3"/>
    <w:rsid w:val="006B20A6"/>
    <w:rsid w:val="006E2845"/>
    <w:rsid w:val="00700124"/>
    <w:rsid w:val="00702451"/>
    <w:rsid w:val="00715BCD"/>
    <w:rsid w:val="00755A09"/>
    <w:rsid w:val="00757EE2"/>
    <w:rsid w:val="00781D82"/>
    <w:rsid w:val="007B2924"/>
    <w:rsid w:val="007C23CA"/>
    <w:rsid w:val="007D2D6E"/>
    <w:rsid w:val="00815C70"/>
    <w:rsid w:val="00827EFA"/>
    <w:rsid w:val="008311F8"/>
    <w:rsid w:val="008506EB"/>
    <w:rsid w:val="0085222D"/>
    <w:rsid w:val="00864538"/>
    <w:rsid w:val="00871F86"/>
    <w:rsid w:val="00873E46"/>
    <w:rsid w:val="00881435"/>
    <w:rsid w:val="008903B6"/>
    <w:rsid w:val="0089415E"/>
    <w:rsid w:val="008C04DB"/>
    <w:rsid w:val="008C1FDA"/>
    <w:rsid w:val="008C607A"/>
    <w:rsid w:val="008C7F00"/>
    <w:rsid w:val="008D51D5"/>
    <w:rsid w:val="008E041E"/>
    <w:rsid w:val="008E263D"/>
    <w:rsid w:val="008F6B89"/>
    <w:rsid w:val="008F7095"/>
    <w:rsid w:val="00914FD3"/>
    <w:rsid w:val="0091722A"/>
    <w:rsid w:val="00920E3D"/>
    <w:rsid w:val="009228EC"/>
    <w:rsid w:val="00925394"/>
    <w:rsid w:val="00925735"/>
    <w:rsid w:val="00926FFA"/>
    <w:rsid w:val="00927561"/>
    <w:rsid w:val="00930AF1"/>
    <w:rsid w:val="00966443"/>
    <w:rsid w:val="009708ED"/>
    <w:rsid w:val="00972CEF"/>
    <w:rsid w:val="00996C81"/>
    <w:rsid w:val="009C6903"/>
    <w:rsid w:val="009D0993"/>
    <w:rsid w:val="009E1B95"/>
    <w:rsid w:val="009E5A77"/>
    <w:rsid w:val="009F0D24"/>
    <w:rsid w:val="00A14A15"/>
    <w:rsid w:val="00A37F72"/>
    <w:rsid w:val="00A42F05"/>
    <w:rsid w:val="00A43347"/>
    <w:rsid w:val="00A64B5B"/>
    <w:rsid w:val="00A716E1"/>
    <w:rsid w:val="00A80004"/>
    <w:rsid w:val="00A842D4"/>
    <w:rsid w:val="00A90291"/>
    <w:rsid w:val="00AA5564"/>
    <w:rsid w:val="00AA5CDC"/>
    <w:rsid w:val="00AB4764"/>
    <w:rsid w:val="00AC531A"/>
    <w:rsid w:val="00AD44C4"/>
    <w:rsid w:val="00AE460F"/>
    <w:rsid w:val="00AF1E3F"/>
    <w:rsid w:val="00AF484D"/>
    <w:rsid w:val="00B01B1E"/>
    <w:rsid w:val="00B170DA"/>
    <w:rsid w:val="00B20052"/>
    <w:rsid w:val="00B20951"/>
    <w:rsid w:val="00B363C5"/>
    <w:rsid w:val="00B568A4"/>
    <w:rsid w:val="00B7692E"/>
    <w:rsid w:val="00BD12E8"/>
    <w:rsid w:val="00BD3176"/>
    <w:rsid w:val="00BE3835"/>
    <w:rsid w:val="00BF0994"/>
    <w:rsid w:val="00BF38EB"/>
    <w:rsid w:val="00BF393E"/>
    <w:rsid w:val="00C006A0"/>
    <w:rsid w:val="00C0667D"/>
    <w:rsid w:val="00C07193"/>
    <w:rsid w:val="00C07AA3"/>
    <w:rsid w:val="00C07E8B"/>
    <w:rsid w:val="00C12740"/>
    <w:rsid w:val="00C13807"/>
    <w:rsid w:val="00C33DC5"/>
    <w:rsid w:val="00C507F8"/>
    <w:rsid w:val="00C67535"/>
    <w:rsid w:val="00C754E8"/>
    <w:rsid w:val="00C80601"/>
    <w:rsid w:val="00C8162B"/>
    <w:rsid w:val="00C8450F"/>
    <w:rsid w:val="00C856BF"/>
    <w:rsid w:val="00CA2331"/>
    <w:rsid w:val="00CA341E"/>
    <w:rsid w:val="00CB2069"/>
    <w:rsid w:val="00CB59E9"/>
    <w:rsid w:val="00CE1E6E"/>
    <w:rsid w:val="00CF714B"/>
    <w:rsid w:val="00D215AE"/>
    <w:rsid w:val="00D300A6"/>
    <w:rsid w:val="00D45000"/>
    <w:rsid w:val="00D56D7D"/>
    <w:rsid w:val="00D65D4E"/>
    <w:rsid w:val="00D733CA"/>
    <w:rsid w:val="00D81B3C"/>
    <w:rsid w:val="00D83D4B"/>
    <w:rsid w:val="00D84E27"/>
    <w:rsid w:val="00D94456"/>
    <w:rsid w:val="00D953EE"/>
    <w:rsid w:val="00DD06C7"/>
    <w:rsid w:val="00DD7AD0"/>
    <w:rsid w:val="00DF78B0"/>
    <w:rsid w:val="00E0345F"/>
    <w:rsid w:val="00E22425"/>
    <w:rsid w:val="00E25433"/>
    <w:rsid w:val="00E2685D"/>
    <w:rsid w:val="00E35A57"/>
    <w:rsid w:val="00E46F17"/>
    <w:rsid w:val="00E55705"/>
    <w:rsid w:val="00E616A8"/>
    <w:rsid w:val="00E86DC7"/>
    <w:rsid w:val="00EB59DC"/>
    <w:rsid w:val="00EB7C1B"/>
    <w:rsid w:val="00ED14BC"/>
    <w:rsid w:val="00EF0BFB"/>
    <w:rsid w:val="00EF2738"/>
    <w:rsid w:val="00EF4AFE"/>
    <w:rsid w:val="00F12B29"/>
    <w:rsid w:val="00F17088"/>
    <w:rsid w:val="00F215AC"/>
    <w:rsid w:val="00F41C48"/>
    <w:rsid w:val="00F97A65"/>
    <w:rsid w:val="00FA21F5"/>
    <w:rsid w:val="00FA3499"/>
    <w:rsid w:val="00FA51DA"/>
    <w:rsid w:val="00FA761B"/>
    <w:rsid w:val="00FC1619"/>
    <w:rsid w:val="00FC2D85"/>
    <w:rsid w:val="00FC6AEC"/>
    <w:rsid w:val="00FF2EA6"/>
    <w:rsid w:val="00FF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A15064C-E420-4976-82A1-59008AEC1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D4B"/>
    <w:rPr>
      <w:rFonts w:ascii="Calibri" w:hAnsi="Calibri"/>
    </w:rPr>
  </w:style>
  <w:style w:type="paragraph" w:styleId="Heading1">
    <w:name w:val="heading 1"/>
    <w:basedOn w:val="Normal"/>
    <w:next w:val="Normal"/>
    <w:qFormat/>
    <w:rsid w:val="0064540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3D4B"/>
    <w:pPr>
      <w:keepNext/>
      <w:keepLines/>
      <w:spacing w:before="200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16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454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64540E"/>
    <w:pPr>
      <w:tabs>
        <w:tab w:val="center" w:pos="4320"/>
        <w:tab w:val="right" w:pos="8640"/>
      </w:tabs>
    </w:pPr>
  </w:style>
  <w:style w:type="paragraph" w:customStyle="1" w:styleId="code">
    <w:name w:val="code"/>
    <w:basedOn w:val="Normal"/>
    <w:rsid w:val="0064540E"/>
    <w:rPr>
      <w:rFonts w:ascii="Courier New" w:hAnsi="Courier New" w:cs="Courier New"/>
      <w:b/>
      <w:bCs/>
      <w:color w:val="008000"/>
      <w:sz w:val="24"/>
      <w:szCs w:val="24"/>
      <w:lang w:bidi="ar-SA"/>
    </w:rPr>
  </w:style>
  <w:style w:type="table" w:styleId="TableGrid">
    <w:name w:val="Table Grid"/>
    <w:basedOn w:val="TableNormal"/>
    <w:uiPriority w:val="59"/>
    <w:rsid w:val="002100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75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2756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9F0D24"/>
    <w:rPr>
      <w:color w:val="0000FF"/>
      <w:u w:val="single"/>
    </w:rPr>
  </w:style>
  <w:style w:type="character" w:customStyle="1" w:styleId="Heading2Char">
    <w:name w:val="Heading 2 Char"/>
    <w:link w:val="Heading2"/>
    <w:uiPriority w:val="9"/>
    <w:rsid w:val="00D83D4B"/>
    <w:rPr>
      <w:rFonts w:ascii="Calibri" w:eastAsia="Times New Roman" w:hAnsi="Calibri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6A23C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E16F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D3176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616A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GridTable4-Accent1">
    <w:name w:val="Grid Table 4 Accent 1"/>
    <w:basedOn w:val="TableNormal"/>
    <w:uiPriority w:val="49"/>
    <w:rsid w:val="00530C9A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fit-pc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irtop-pc.com/media-k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irtop-pc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rad@compulab.co.i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pulab.co.i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irad\Documents\Custom%20Office%20Templates\Compulab%20offici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FD278-B2C9-4F93-9B93-030FCD6DF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Compulab official.dotx</Template>
  <TotalTime>5062</TotalTime>
  <Pages>3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CompuLab Document</vt:lpstr>
    </vt:vector>
  </TitlesOfParts>
  <Company>CompuLab</Company>
  <LinksUpToDate>false</LinksUpToDate>
  <CharactersWithSpaces>7228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CompuLab Document</dc:title>
  <dc:creator>Irad Stavi</dc:creator>
  <cp:lastModifiedBy>Irad Stavi</cp:lastModifiedBy>
  <cp:revision>30</cp:revision>
  <cp:lastPrinted>2016-01-09T08:27:00Z</cp:lastPrinted>
  <dcterms:created xsi:type="dcterms:W3CDTF">2015-12-31T11:24:00Z</dcterms:created>
  <dcterms:modified xsi:type="dcterms:W3CDTF">2016-01-13T19:41:00Z</dcterms:modified>
</cp:coreProperties>
</file>